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59F" w:rsidRPr="003A7F91" w:rsidRDefault="00AC359F" w:rsidP="00AC359F">
      <w:pPr>
        <w:tabs>
          <w:tab w:val="left" w:pos="6105"/>
        </w:tabs>
        <w:spacing w:before="737" w:after="120" w:line="288" w:lineRule="auto"/>
        <w:jc w:val="center"/>
        <w:rPr>
          <w:rFonts w:ascii="Lucida Calligraphy" w:eastAsiaTheme="minorHAnsi" w:hAnsi="Lucida Calligraphy" w:cs="Arial"/>
          <w:sz w:val="56"/>
          <w:szCs w:val="56"/>
          <w:lang w:eastAsia="en-US"/>
        </w:rPr>
      </w:pPr>
      <w:r>
        <w:rPr>
          <w:noProof/>
        </w:rPr>
        <w:drawing>
          <wp:anchor distT="0" distB="0" distL="0" distR="0" simplePos="0" relativeHeight="251661312" behindDoc="1" locked="1" layoutInCell="1" allowOverlap="1" wp14:anchorId="7C2D5587" wp14:editId="7237248F">
            <wp:simplePos x="0" y="0"/>
            <wp:positionH relativeFrom="margin">
              <wp:posOffset>5602605</wp:posOffset>
            </wp:positionH>
            <wp:positionV relativeFrom="margin">
              <wp:posOffset>5987415</wp:posOffset>
            </wp:positionV>
            <wp:extent cx="899795" cy="2468880"/>
            <wp:effectExtent l="0" t="0" r="0" b="7620"/>
            <wp:wrapNone/>
            <wp:docPr id="6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882805A" wp14:editId="5182E705">
            <wp:simplePos x="0" y="0"/>
            <wp:positionH relativeFrom="column">
              <wp:posOffset>4229100</wp:posOffset>
            </wp:positionH>
            <wp:positionV relativeFrom="page">
              <wp:posOffset>9339580</wp:posOffset>
            </wp:positionV>
            <wp:extent cx="1428750" cy="1040765"/>
            <wp:effectExtent l="0" t="0" r="0" b="6985"/>
            <wp:wrapSquare wrapText="bothSides"/>
            <wp:docPr id="5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7F91">
        <w:rPr>
          <w:rFonts w:ascii="Lucida Calligraphy" w:eastAsiaTheme="minorHAnsi" w:hAnsi="Lucida Calligraphy" w:cs="Arial"/>
          <w:sz w:val="56"/>
          <w:szCs w:val="56"/>
          <w:lang w:eastAsia="en-US"/>
        </w:rPr>
        <w:t>Schulordnung</w:t>
      </w:r>
    </w:p>
    <w:p w:rsidR="00AC359F" w:rsidRPr="003A7F91" w:rsidRDefault="00AC359F" w:rsidP="00AC359F">
      <w:pPr>
        <w:spacing w:line="276" w:lineRule="auto"/>
        <w:jc w:val="center"/>
        <w:rPr>
          <w:rFonts w:ascii="Lucida Calligraphy" w:eastAsiaTheme="minorHAnsi" w:hAnsi="Lucida Calligraphy" w:cs="Arial"/>
          <w:sz w:val="56"/>
          <w:szCs w:val="56"/>
          <w:lang w:eastAsia="en-US"/>
        </w:rPr>
      </w:pPr>
      <w:r w:rsidRPr="003A7F91">
        <w:rPr>
          <w:rFonts w:ascii="Lucida Calligraphy" w:eastAsiaTheme="minorHAnsi" w:hAnsi="Lucida Calligraphy" w:cs="Arial"/>
          <w:sz w:val="56"/>
          <w:szCs w:val="56"/>
          <w:lang w:eastAsia="en-US"/>
        </w:rPr>
        <w:t>GWRS Villingendorf</w:t>
      </w:r>
    </w:p>
    <w:p w:rsidR="00AC359F" w:rsidRPr="003A7F91" w:rsidRDefault="00AC359F" w:rsidP="00AC359F">
      <w:pPr>
        <w:spacing w:line="276" w:lineRule="auto"/>
        <w:rPr>
          <w:rFonts w:ascii="Arial" w:eastAsiaTheme="minorHAnsi" w:hAnsi="Arial" w:cs="Arial"/>
          <w:sz w:val="28"/>
          <w:szCs w:val="28"/>
          <w:lang w:eastAsia="en-US"/>
        </w:rPr>
      </w:pPr>
    </w:p>
    <w:p w:rsidR="00AC359F" w:rsidRPr="00AC359F" w:rsidRDefault="00AC359F" w:rsidP="00AC359F">
      <w:pPr>
        <w:spacing w:line="276" w:lineRule="auto"/>
        <w:jc w:val="center"/>
        <w:rPr>
          <w:rFonts w:ascii="Lucida Calligraphy" w:eastAsiaTheme="minorHAnsi" w:hAnsi="Lucida Calligraphy" w:cs="Arial"/>
          <w:b/>
          <w:szCs w:val="28"/>
          <w:lang w:eastAsia="en-US"/>
        </w:rPr>
      </w:pPr>
      <w:r w:rsidRPr="00AC359F">
        <w:rPr>
          <w:rFonts w:ascii="Lucida Calligraphy" w:eastAsiaTheme="minorHAnsi" w:hAnsi="Lucida Calligraphy" w:cs="Arial"/>
          <w:b/>
          <w:szCs w:val="28"/>
          <w:lang w:eastAsia="en-US"/>
        </w:rPr>
        <w:t xml:space="preserve">In unserer Schule </w:t>
      </w:r>
    </w:p>
    <w:p w:rsidR="00AC359F" w:rsidRPr="00AC359F" w:rsidRDefault="00AC359F" w:rsidP="00AC359F">
      <w:pPr>
        <w:spacing w:line="276" w:lineRule="auto"/>
        <w:jc w:val="center"/>
        <w:rPr>
          <w:rFonts w:ascii="Lucida Calligraphy" w:eastAsiaTheme="minorHAnsi" w:hAnsi="Lucida Calligraphy" w:cs="Arial"/>
          <w:b/>
          <w:szCs w:val="28"/>
          <w:lang w:eastAsia="en-US"/>
        </w:rPr>
      </w:pPr>
      <w:r w:rsidRPr="00AC359F">
        <w:rPr>
          <w:rFonts w:ascii="Lucida Calligraphy" w:eastAsiaTheme="minorHAnsi" w:hAnsi="Lucida Calligraphy" w:cs="Arial"/>
          <w:b/>
          <w:szCs w:val="28"/>
          <w:lang w:eastAsia="en-US"/>
        </w:rPr>
        <w:t xml:space="preserve">sollen sich alle am Schulleben Beteiligten </w:t>
      </w:r>
    </w:p>
    <w:p w:rsidR="00AC359F" w:rsidRPr="00AC359F" w:rsidRDefault="00AC359F" w:rsidP="00AC359F">
      <w:pPr>
        <w:spacing w:line="276" w:lineRule="auto"/>
        <w:jc w:val="center"/>
        <w:rPr>
          <w:rFonts w:ascii="Lucida Calligraphy" w:eastAsiaTheme="minorHAnsi" w:hAnsi="Lucida Calligraphy" w:cs="Arial"/>
          <w:b/>
          <w:szCs w:val="28"/>
          <w:lang w:eastAsia="en-US"/>
        </w:rPr>
      </w:pPr>
      <w:r w:rsidRPr="00AC359F">
        <w:rPr>
          <w:rFonts w:ascii="Lucida Calligraphy" w:eastAsiaTheme="minorHAnsi" w:hAnsi="Lucida Calligraphy" w:cs="Arial"/>
          <w:b/>
          <w:szCs w:val="28"/>
          <w:lang w:eastAsia="en-US"/>
        </w:rPr>
        <w:t>wohl fühlen und freudig miteinander arbeiten,</w:t>
      </w:r>
    </w:p>
    <w:p w:rsidR="00AC359F" w:rsidRPr="00AC359F" w:rsidRDefault="00AC359F" w:rsidP="00AC359F">
      <w:pPr>
        <w:spacing w:line="276" w:lineRule="auto"/>
        <w:jc w:val="center"/>
        <w:rPr>
          <w:rFonts w:ascii="Lucida Calligraphy" w:eastAsiaTheme="minorHAnsi" w:hAnsi="Lucida Calligraphy" w:cs="Arial"/>
          <w:b/>
          <w:szCs w:val="28"/>
          <w:lang w:eastAsia="en-US"/>
        </w:rPr>
      </w:pPr>
      <w:r w:rsidRPr="00AC359F">
        <w:rPr>
          <w:rFonts w:ascii="Lucida Calligraphy" w:eastAsiaTheme="minorHAnsi" w:hAnsi="Lucida Calligraphy" w:cs="Arial"/>
          <w:b/>
          <w:szCs w:val="28"/>
          <w:lang w:eastAsia="en-US"/>
        </w:rPr>
        <w:t>mit dem Ziel, die Schülerinnen und Schüler</w:t>
      </w:r>
    </w:p>
    <w:p w:rsidR="00AC359F" w:rsidRPr="00AC359F" w:rsidRDefault="00AC359F" w:rsidP="00AC359F">
      <w:pPr>
        <w:spacing w:line="276" w:lineRule="auto"/>
        <w:jc w:val="center"/>
        <w:rPr>
          <w:rFonts w:ascii="Lucida Calligraphy" w:eastAsiaTheme="minorHAnsi" w:hAnsi="Lucida Calligraphy" w:cs="Arial"/>
          <w:b/>
          <w:szCs w:val="28"/>
          <w:lang w:eastAsia="en-US"/>
        </w:rPr>
      </w:pPr>
      <w:r w:rsidRPr="00AC359F">
        <w:rPr>
          <w:rFonts w:ascii="Lucida Calligraphy" w:eastAsiaTheme="minorHAnsi" w:hAnsi="Lucida Calligraphy" w:cs="Arial"/>
          <w:b/>
          <w:szCs w:val="28"/>
          <w:lang w:eastAsia="en-US"/>
        </w:rPr>
        <w:t>fit fürs Leben zu machen.</w:t>
      </w:r>
    </w:p>
    <w:p w:rsidR="00AC359F" w:rsidRPr="005511FD" w:rsidRDefault="00AC359F" w:rsidP="00AC359F">
      <w:pPr>
        <w:spacing w:line="276" w:lineRule="auto"/>
        <w:jc w:val="center"/>
        <w:rPr>
          <w:rFonts w:ascii="Arial" w:eastAsiaTheme="minorHAnsi" w:hAnsi="Arial" w:cs="Arial"/>
          <w:sz w:val="36"/>
          <w:szCs w:val="36"/>
          <w:lang w:eastAsia="en-US"/>
        </w:rPr>
      </w:pPr>
    </w:p>
    <w:p w:rsidR="00AC359F" w:rsidRPr="003A7F91" w:rsidRDefault="00AC359F" w:rsidP="00AC359F">
      <w:pPr>
        <w:spacing w:line="276" w:lineRule="auto"/>
        <w:jc w:val="center"/>
        <w:rPr>
          <w:rFonts w:ascii="Arial" w:eastAsiaTheme="minorHAnsi" w:hAnsi="Arial" w:cs="Arial"/>
          <w:sz w:val="16"/>
          <w:szCs w:val="16"/>
          <w:lang w:eastAsia="en-US"/>
        </w:rPr>
      </w:pPr>
    </w:p>
    <w:p w:rsidR="00AC359F" w:rsidRPr="003A7F91" w:rsidRDefault="00AC359F" w:rsidP="00AC359F">
      <w:pPr>
        <w:spacing w:line="276" w:lineRule="auto"/>
        <w:rPr>
          <w:rFonts w:ascii="Arial" w:eastAsiaTheme="minorHAnsi" w:hAnsi="Arial" w:cs="Arial"/>
          <w:b/>
          <w:sz w:val="28"/>
          <w:szCs w:val="28"/>
          <w:lang w:eastAsia="en-US"/>
        </w:rPr>
      </w:pPr>
      <w:r w:rsidRPr="003A7F91">
        <w:rPr>
          <w:rFonts w:ascii="Arial" w:eastAsiaTheme="minorHAnsi" w:hAnsi="Arial" w:cs="Arial"/>
          <w:b/>
          <w:sz w:val="28"/>
          <w:szCs w:val="28"/>
          <w:lang w:eastAsia="en-US"/>
        </w:rPr>
        <w:t>Grundsätze</w:t>
      </w:r>
    </w:p>
    <w:p w:rsidR="00AC359F" w:rsidRPr="003A7F91" w:rsidRDefault="00AC359F" w:rsidP="00AC359F">
      <w:pPr>
        <w:numPr>
          <w:ilvl w:val="0"/>
          <w:numId w:val="2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Ich komme </w:t>
      </w:r>
      <w:r w:rsidRPr="003A7F91">
        <w:rPr>
          <w:rFonts w:ascii="Arial" w:eastAsiaTheme="minorHAnsi" w:hAnsi="Arial" w:cs="Arial"/>
          <w:lang w:eastAsia="en-US"/>
        </w:rPr>
        <w:t>pünktlich vor Unterrichtsbeginn zur Schule.</w:t>
      </w:r>
    </w:p>
    <w:p w:rsidR="00AC359F" w:rsidRPr="003A7F91" w:rsidRDefault="00AC359F" w:rsidP="00AC359F">
      <w:pPr>
        <w:numPr>
          <w:ilvl w:val="0"/>
          <w:numId w:val="2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 w:rsidRPr="003A7F91">
        <w:rPr>
          <w:rFonts w:ascii="Arial" w:eastAsiaTheme="minorHAnsi" w:hAnsi="Arial" w:cs="Arial"/>
          <w:lang w:eastAsia="en-US"/>
        </w:rPr>
        <w:t xml:space="preserve">Ich habe meine Lernaufgaben und  Materialien vollständig dabei, arbeite gewissenhaft und zielgerichtet im Unterricht mit und zeige mich </w:t>
      </w:r>
      <w:r>
        <w:rPr>
          <w:rFonts w:ascii="Arial" w:eastAsiaTheme="minorHAnsi" w:hAnsi="Arial" w:cs="Arial"/>
          <w:lang w:eastAsia="en-US"/>
        </w:rPr>
        <w:t>leistung</w:t>
      </w:r>
      <w:r w:rsidRPr="003A7F91">
        <w:rPr>
          <w:rFonts w:ascii="Arial" w:eastAsiaTheme="minorHAnsi" w:hAnsi="Arial" w:cs="Arial"/>
          <w:lang w:eastAsia="en-US"/>
        </w:rPr>
        <w:t>sbereit.</w:t>
      </w:r>
    </w:p>
    <w:p w:rsidR="00AC359F" w:rsidRPr="003A7F91" w:rsidRDefault="00AC359F" w:rsidP="00AC359F">
      <w:pPr>
        <w:numPr>
          <w:ilvl w:val="0"/>
          <w:numId w:val="2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 w:rsidRPr="003A7F91">
        <w:rPr>
          <w:rFonts w:ascii="Arial" w:eastAsiaTheme="minorHAnsi" w:hAnsi="Arial" w:cs="Arial"/>
          <w:lang w:eastAsia="en-US"/>
        </w:rPr>
        <w:t>Ich wende mich jederzeit vertrauensvoll an die Verantwortlichen meiner Schule.</w:t>
      </w:r>
    </w:p>
    <w:p w:rsidR="00AC359F" w:rsidRPr="003A7F91" w:rsidRDefault="00AC359F" w:rsidP="00AC359F">
      <w:pPr>
        <w:numPr>
          <w:ilvl w:val="0"/>
          <w:numId w:val="2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 w:rsidRPr="003A7F91">
        <w:rPr>
          <w:rFonts w:ascii="Arial" w:eastAsiaTheme="minorHAnsi" w:hAnsi="Arial" w:cs="Arial"/>
          <w:lang w:eastAsia="en-US"/>
        </w:rPr>
        <w:t>Ich achte darauf, dass ich meinen Arbeitsplatz  und das Klassenzimmer  aufgeräumt verlasse und fühle mich auch für ein sauberes Schulgebäude und Schulgelände mitver</w:t>
      </w:r>
      <w:bookmarkStart w:id="0" w:name="_GoBack"/>
      <w:bookmarkEnd w:id="0"/>
      <w:r w:rsidRPr="003A7F91">
        <w:rPr>
          <w:rFonts w:ascii="Arial" w:eastAsiaTheme="minorHAnsi" w:hAnsi="Arial" w:cs="Arial"/>
          <w:lang w:eastAsia="en-US"/>
        </w:rPr>
        <w:t>antwortlich.</w:t>
      </w:r>
    </w:p>
    <w:p w:rsidR="00AC359F" w:rsidRPr="003A7F91" w:rsidRDefault="00AC359F" w:rsidP="00AC359F">
      <w:pPr>
        <w:numPr>
          <w:ilvl w:val="0"/>
          <w:numId w:val="2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 w:rsidRPr="003A7F91">
        <w:rPr>
          <w:rFonts w:ascii="Arial" w:eastAsiaTheme="minorHAnsi" w:hAnsi="Arial" w:cs="Arial"/>
          <w:lang w:eastAsia="en-US"/>
        </w:rPr>
        <w:t>Ich verhalte mich ruhig und anderen gegenüber freundlich, rücksichtsvoll und hilfsbereit.</w:t>
      </w:r>
    </w:p>
    <w:p w:rsidR="00AC359F" w:rsidRPr="003A7F91" w:rsidRDefault="00AC359F" w:rsidP="00AC359F">
      <w:pPr>
        <w:numPr>
          <w:ilvl w:val="0"/>
          <w:numId w:val="2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 w:rsidRPr="003A7F91">
        <w:rPr>
          <w:rFonts w:ascii="Arial" w:eastAsiaTheme="minorHAnsi" w:hAnsi="Arial" w:cs="Arial"/>
          <w:lang w:eastAsia="en-US"/>
        </w:rPr>
        <w:t>Ich spreche offen und höflich mit anderen und bin bereit nach konstruktiven Lösungen zu suchen.</w:t>
      </w:r>
    </w:p>
    <w:p w:rsidR="00AC359F" w:rsidRDefault="00AC359F" w:rsidP="00AC359F">
      <w:pPr>
        <w:numPr>
          <w:ilvl w:val="0"/>
          <w:numId w:val="2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 w:rsidRPr="003A7F91">
        <w:rPr>
          <w:rFonts w:ascii="Arial" w:eastAsiaTheme="minorHAnsi" w:hAnsi="Arial" w:cs="Arial"/>
          <w:lang w:eastAsia="en-US"/>
        </w:rPr>
        <w:t>Ich achte das Eigentum anderer und gehe respektvoll damit um.</w:t>
      </w:r>
    </w:p>
    <w:p w:rsidR="00AC359F" w:rsidRDefault="00AC359F" w:rsidP="00AC359F">
      <w:pPr>
        <w:numPr>
          <w:ilvl w:val="0"/>
          <w:numId w:val="2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Ich kann mich vor jedem neuen Quartal für verschiedene Betreuungsbausteine in der Ganztagesbetreuung anmelden.</w:t>
      </w:r>
    </w:p>
    <w:p w:rsidR="00AC359F" w:rsidRPr="003A7F91" w:rsidRDefault="00AC359F" w:rsidP="00AC359F">
      <w:pPr>
        <w:numPr>
          <w:ilvl w:val="0"/>
          <w:numId w:val="2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Ich kann mich bei Unklarheiten vertrauensvoll an unsere Schulsozialarbeiterin wenden.</w:t>
      </w:r>
    </w:p>
    <w:p w:rsidR="00AC359F" w:rsidRPr="007503CC" w:rsidRDefault="00AC359F" w:rsidP="00AC359F">
      <w:pPr>
        <w:spacing w:line="276" w:lineRule="auto"/>
        <w:ind w:left="360"/>
        <w:contextualSpacing/>
        <w:rPr>
          <w:rFonts w:ascii="Arial" w:eastAsiaTheme="minorHAnsi" w:hAnsi="Arial" w:cs="Arial"/>
          <w:sz w:val="16"/>
          <w:szCs w:val="16"/>
          <w:lang w:eastAsia="en-US"/>
        </w:rPr>
      </w:pPr>
    </w:p>
    <w:p w:rsidR="00AC359F" w:rsidRPr="007503CC" w:rsidRDefault="00AC359F" w:rsidP="00AC359F">
      <w:pPr>
        <w:spacing w:line="276" w:lineRule="auto"/>
        <w:rPr>
          <w:rFonts w:ascii="Arial" w:eastAsiaTheme="minorHAnsi" w:hAnsi="Arial" w:cs="Arial"/>
          <w:b/>
          <w:sz w:val="8"/>
          <w:szCs w:val="8"/>
          <w:lang w:eastAsia="en-US"/>
        </w:rPr>
      </w:pPr>
    </w:p>
    <w:p w:rsidR="00AC359F" w:rsidRDefault="00AC359F" w:rsidP="00AC359F">
      <w:pPr>
        <w:spacing w:line="276" w:lineRule="auto"/>
        <w:rPr>
          <w:rFonts w:ascii="Arial" w:eastAsiaTheme="minorHAnsi" w:hAnsi="Arial" w:cs="Arial"/>
          <w:b/>
          <w:sz w:val="16"/>
          <w:szCs w:val="16"/>
          <w:lang w:eastAsia="en-US"/>
        </w:rPr>
      </w:pPr>
    </w:p>
    <w:p w:rsidR="00AC359F" w:rsidRDefault="00AC359F" w:rsidP="00AC359F">
      <w:pPr>
        <w:spacing w:line="276" w:lineRule="auto"/>
        <w:rPr>
          <w:rFonts w:ascii="Arial" w:eastAsiaTheme="minorHAnsi" w:hAnsi="Arial" w:cs="Arial"/>
          <w:b/>
          <w:sz w:val="16"/>
          <w:szCs w:val="16"/>
          <w:lang w:eastAsia="en-US"/>
        </w:rPr>
      </w:pPr>
    </w:p>
    <w:p w:rsidR="00AC359F" w:rsidRPr="005511FD" w:rsidRDefault="00AC359F" w:rsidP="00AC359F">
      <w:pPr>
        <w:spacing w:line="276" w:lineRule="auto"/>
        <w:rPr>
          <w:rFonts w:ascii="Arial" w:eastAsiaTheme="minorHAnsi" w:hAnsi="Arial" w:cs="Arial"/>
          <w:b/>
          <w:sz w:val="16"/>
          <w:szCs w:val="16"/>
          <w:lang w:eastAsia="en-US"/>
        </w:rPr>
      </w:pPr>
    </w:p>
    <w:p w:rsidR="00AC359F" w:rsidRPr="0026549D" w:rsidRDefault="00AC359F" w:rsidP="00AC359F">
      <w:pPr>
        <w:spacing w:line="276" w:lineRule="auto"/>
        <w:rPr>
          <w:rFonts w:ascii="Arial" w:eastAsiaTheme="minorHAnsi" w:hAnsi="Arial" w:cs="Arial"/>
          <w:b/>
          <w:sz w:val="36"/>
          <w:szCs w:val="36"/>
          <w:lang w:eastAsia="en-US"/>
        </w:rPr>
      </w:pPr>
    </w:p>
    <w:p w:rsidR="00FD58C5" w:rsidRDefault="00FD58C5" w:rsidP="00AC359F">
      <w:pPr>
        <w:spacing w:line="276" w:lineRule="auto"/>
        <w:rPr>
          <w:rFonts w:ascii="Arial" w:eastAsiaTheme="minorHAnsi" w:hAnsi="Arial" w:cs="Arial"/>
          <w:b/>
          <w:sz w:val="28"/>
          <w:szCs w:val="28"/>
          <w:lang w:eastAsia="en-US"/>
        </w:rPr>
      </w:pPr>
    </w:p>
    <w:p w:rsidR="00AC359F" w:rsidRPr="003A7F91" w:rsidRDefault="00AC359F" w:rsidP="00AC359F">
      <w:pPr>
        <w:spacing w:line="276" w:lineRule="auto"/>
        <w:rPr>
          <w:rFonts w:ascii="Arial" w:eastAsiaTheme="minorHAnsi" w:hAnsi="Arial" w:cs="Arial"/>
          <w:b/>
          <w:sz w:val="28"/>
          <w:szCs w:val="28"/>
          <w:lang w:eastAsia="en-US"/>
        </w:rPr>
      </w:pPr>
      <w:r w:rsidRPr="003A7F91">
        <w:rPr>
          <w:rFonts w:ascii="Arial" w:eastAsiaTheme="minorHAnsi" w:hAnsi="Arial" w:cs="Arial"/>
          <w:b/>
          <w:sz w:val="28"/>
          <w:szCs w:val="28"/>
          <w:lang w:eastAsia="en-US"/>
        </w:rPr>
        <w:t>Allgemeine Regeln</w:t>
      </w:r>
    </w:p>
    <w:p w:rsidR="00AC359F" w:rsidRPr="003A7F91" w:rsidRDefault="00AC359F" w:rsidP="00AC359F">
      <w:pPr>
        <w:spacing w:line="276" w:lineRule="auto"/>
        <w:rPr>
          <w:rFonts w:ascii="Arial" w:eastAsiaTheme="minorHAnsi" w:hAnsi="Arial" w:cs="Arial"/>
          <w:b/>
          <w:lang w:eastAsia="en-US"/>
        </w:rPr>
      </w:pPr>
      <w:r w:rsidRPr="003A7F91">
        <w:rPr>
          <w:rFonts w:ascii="Arial" w:eastAsiaTheme="minorHAnsi" w:hAnsi="Arial" w:cs="Arial"/>
          <w:b/>
          <w:lang w:eastAsia="en-US"/>
        </w:rPr>
        <w:t>Schülerinnen und Schüler</w:t>
      </w:r>
    </w:p>
    <w:p w:rsidR="00AC359F" w:rsidRDefault="00AC359F" w:rsidP="00AC359F">
      <w:pPr>
        <w:numPr>
          <w:ilvl w:val="0"/>
          <w:numId w:val="2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 w:rsidRPr="003A7F91">
        <w:rPr>
          <w:rFonts w:ascii="Arial" w:eastAsiaTheme="minorHAnsi" w:hAnsi="Arial" w:cs="Arial"/>
          <w:lang w:eastAsia="en-US"/>
        </w:rPr>
        <w:t>Mein Schulweg führt mich direkt  zur Schule und nach Hause.</w:t>
      </w:r>
    </w:p>
    <w:p w:rsidR="00AC359F" w:rsidRPr="003A7F91" w:rsidRDefault="00AC359F" w:rsidP="00AC359F">
      <w:pPr>
        <w:numPr>
          <w:ilvl w:val="0"/>
          <w:numId w:val="2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Jacke, Mütze,… lasse ich an der Garderobe. </w:t>
      </w:r>
    </w:p>
    <w:p w:rsidR="00AC359F" w:rsidRPr="003A7F91" w:rsidRDefault="00AC359F" w:rsidP="00AC359F">
      <w:pPr>
        <w:numPr>
          <w:ilvl w:val="0"/>
          <w:numId w:val="2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 w:rsidRPr="003A7F91">
        <w:rPr>
          <w:rFonts w:ascii="Arial" w:eastAsiaTheme="minorHAnsi" w:hAnsi="Arial" w:cs="Arial"/>
          <w:lang w:eastAsia="en-US"/>
        </w:rPr>
        <w:t>Die Pause</w:t>
      </w:r>
      <w:r>
        <w:rPr>
          <w:rFonts w:ascii="Arial" w:eastAsiaTheme="minorHAnsi" w:hAnsi="Arial" w:cs="Arial"/>
          <w:lang w:eastAsia="en-US"/>
        </w:rPr>
        <w:t>n</w:t>
      </w:r>
      <w:r w:rsidRPr="003A7F91">
        <w:rPr>
          <w:rFonts w:ascii="Arial" w:eastAsiaTheme="minorHAnsi" w:hAnsi="Arial" w:cs="Arial"/>
          <w:lang w:eastAsia="en-US"/>
        </w:rPr>
        <w:t xml:space="preserve"> verbringe ich auf unserem Schulhof. Ob ich die Wiese benutzen kann, hängt vom Wetter ab (gelbe Fahne!).</w:t>
      </w:r>
    </w:p>
    <w:p w:rsidR="00AC359F" w:rsidRPr="003A7F91" w:rsidRDefault="00AC359F" w:rsidP="00AC359F">
      <w:pPr>
        <w:numPr>
          <w:ilvl w:val="0"/>
          <w:numId w:val="2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 w:rsidRPr="003A7F91">
        <w:rPr>
          <w:rFonts w:ascii="Arial" w:eastAsiaTheme="minorHAnsi" w:hAnsi="Arial" w:cs="Arial"/>
          <w:lang w:eastAsia="en-US"/>
        </w:rPr>
        <w:t>Während der Unterrichtszeit, verlasse ich das Schulgelände nur mit Erlaubnis einer Lehrkraft.</w:t>
      </w:r>
    </w:p>
    <w:p w:rsidR="00AC359F" w:rsidRPr="003A7F91" w:rsidRDefault="00AC359F" w:rsidP="00AC359F">
      <w:pPr>
        <w:numPr>
          <w:ilvl w:val="0"/>
          <w:numId w:val="2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 w:rsidRPr="003A7F91">
        <w:rPr>
          <w:rFonts w:ascii="Arial" w:eastAsiaTheme="minorHAnsi" w:hAnsi="Arial" w:cs="Arial"/>
          <w:lang w:eastAsia="en-US"/>
        </w:rPr>
        <w:t>Auf dem gesamten Schulgelände kaue ich keinen Kaugummi.</w:t>
      </w:r>
    </w:p>
    <w:p w:rsidR="00AC359F" w:rsidRPr="003A7F91" w:rsidRDefault="00AC359F" w:rsidP="00AC359F">
      <w:pPr>
        <w:numPr>
          <w:ilvl w:val="0"/>
          <w:numId w:val="2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 w:rsidRPr="003A7F91">
        <w:rPr>
          <w:rFonts w:ascii="Arial" w:eastAsiaTheme="minorHAnsi" w:hAnsi="Arial" w:cs="Arial"/>
          <w:lang w:eastAsia="en-US"/>
        </w:rPr>
        <w:t xml:space="preserve">Das Schulgelände </w:t>
      </w:r>
      <w:r>
        <w:rPr>
          <w:rFonts w:ascii="Arial" w:eastAsiaTheme="minorHAnsi" w:hAnsi="Arial" w:cs="Arial"/>
          <w:lang w:eastAsia="en-US"/>
        </w:rPr>
        <w:t>ist</w:t>
      </w:r>
      <w:r w:rsidRPr="003A7F91">
        <w:rPr>
          <w:rFonts w:ascii="Arial" w:eastAsiaTheme="minorHAnsi" w:hAnsi="Arial" w:cs="Arial"/>
          <w:lang w:eastAsia="en-US"/>
        </w:rPr>
        <w:t xml:space="preserve"> </w:t>
      </w:r>
      <w:r>
        <w:rPr>
          <w:rFonts w:ascii="Arial" w:eastAsiaTheme="minorHAnsi" w:hAnsi="Arial" w:cs="Arial"/>
          <w:lang w:eastAsia="en-US"/>
        </w:rPr>
        <w:t>eine</w:t>
      </w:r>
      <w:r w:rsidRPr="003A7F91">
        <w:rPr>
          <w:rFonts w:ascii="Arial" w:eastAsiaTheme="minorHAnsi" w:hAnsi="Arial" w:cs="Arial"/>
          <w:lang w:eastAsia="en-US"/>
        </w:rPr>
        <w:t xml:space="preserve"> rauch- und alkoholfreie Zone.</w:t>
      </w:r>
    </w:p>
    <w:p w:rsidR="00064C1A" w:rsidRDefault="00AC359F" w:rsidP="00AC359F">
      <w:pPr>
        <w:numPr>
          <w:ilvl w:val="0"/>
          <w:numId w:val="2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 w:rsidRPr="00064C1A">
        <w:rPr>
          <w:rFonts w:ascii="Arial" w:eastAsiaTheme="minorHAnsi" w:hAnsi="Arial" w:cs="Arial"/>
          <w:lang w:eastAsia="en-US"/>
        </w:rPr>
        <w:t xml:space="preserve">Mein Handy/ MP3-Player/ iPod … schalte ich vor dem Betreten des Schulgeländes aus und lasse sie den ganzen Schultag über in meiner Schultasche. In begründeten Fällen können zu bestimmten Zeiten in geschützten </w:t>
      </w:r>
      <w:r w:rsidR="00064C1A">
        <w:rPr>
          <w:rFonts w:ascii="Arial" w:eastAsiaTheme="minorHAnsi" w:hAnsi="Arial" w:cs="Arial"/>
          <w:lang w:eastAsia="en-US"/>
        </w:rPr>
        <w:t>Räumen Ausnahmen erlaubt werden.</w:t>
      </w:r>
    </w:p>
    <w:p w:rsidR="00AC359F" w:rsidRPr="00064C1A" w:rsidRDefault="00AC359F" w:rsidP="00AC359F">
      <w:pPr>
        <w:numPr>
          <w:ilvl w:val="0"/>
          <w:numId w:val="2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 w:rsidRPr="00064C1A">
        <w:rPr>
          <w:rFonts w:ascii="Arial" w:eastAsiaTheme="minorHAnsi" w:hAnsi="Arial" w:cs="Arial"/>
          <w:lang w:eastAsia="en-US"/>
        </w:rPr>
        <w:t>Im Sportunterricht wechsle ich die Kleidung, binde lange Haare zusammen und lege allen Schmuck ab. Piercings klebe ich mit einem geeigneten Klebeband ab.</w:t>
      </w:r>
    </w:p>
    <w:p w:rsidR="00AC359F" w:rsidRPr="00AC359F" w:rsidRDefault="00AC359F" w:rsidP="00AC359F">
      <w:pPr>
        <w:spacing w:line="276" w:lineRule="auto"/>
        <w:rPr>
          <w:rFonts w:ascii="Arial" w:eastAsiaTheme="minorHAnsi" w:hAnsi="Arial" w:cs="Arial"/>
          <w:b/>
          <w:sz w:val="20"/>
          <w:szCs w:val="28"/>
          <w:lang w:eastAsia="en-US"/>
        </w:rPr>
      </w:pPr>
    </w:p>
    <w:p w:rsidR="00AC359F" w:rsidRPr="003A7F91" w:rsidRDefault="00AC359F" w:rsidP="00AC359F">
      <w:pPr>
        <w:spacing w:line="276" w:lineRule="auto"/>
        <w:rPr>
          <w:rFonts w:ascii="Arial" w:eastAsiaTheme="minorHAnsi" w:hAnsi="Arial" w:cs="Arial"/>
          <w:b/>
          <w:lang w:eastAsia="en-US"/>
        </w:rPr>
      </w:pPr>
      <w:r w:rsidRPr="003A7F91">
        <w:rPr>
          <w:rFonts w:ascii="Arial" w:eastAsiaTheme="minorHAnsi" w:hAnsi="Arial" w:cs="Arial"/>
          <w:b/>
          <w:lang w:eastAsia="en-US"/>
        </w:rPr>
        <w:t>Eltern</w:t>
      </w:r>
    </w:p>
    <w:p w:rsidR="00AC359F" w:rsidRDefault="00FD58C5" w:rsidP="00AC359F">
      <w:pPr>
        <w:numPr>
          <w:ilvl w:val="0"/>
          <w:numId w:val="2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In unserer Schule gibt</w:t>
      </w:r>
      <w:r w:rsidR="00AC359F" w:rsidRPr="003A7F91">
        <w:rPr>
          <w:rFonts w:ascii="Arial" w:eastAsiaTheme="minorHAnsi" w:hAnsi="Arial" w:cs="Arial"/>
          <w:lang w:eastAsia="en-US"/>
        </w:rPr>
        <w:t xml:space="preserve"> es eine vertrauensvolle Zusammenarbeit zwischen Elternhaus und Schule in der gemeinsamen Verantwortung dem Kinde gegenüber.</w:t>
      </w:r>
    </w:p>
    <w:p w:rsidR="00AC359F" w:rsidRPr="0026549D" w:rsidRDefault="00AC359F" w:rsidP="00AC359F">
      <w:pPr>
        <w:numPr>
          <w:ilvl w:val="0"/>
          <w:numId w:val="2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 w:rsidRPr="0026549D">
        <w:rPr>
          <w:rFonts w:ascii="Arial" w:eastAsiaTheme="minorHAnsi" w:hAnsi="Arial" w:cs="Arial"/>
          <w:lang w:eastAsia="en-US"/>
        </w:rPr>
        <w:t>Wichtige Elternmitteilungen/ -briefe sind immer in der „Wichtigen Mappe“ bzw. im Schulplaner der Schülerinnen und Schüler zu finden und schriftlich zur Kenntnis zu nehmen.</w:t>
      </w:r>
    </w:p>
    <w:p w:rsidR="00AC359F" w:rsidRPr="003A7F91" w:rsidRDefault="00AC359F" w:rsidP="00AC359F">
      <w:pPr>
        <w:numPr>
          <w:ilvl w:val="0"/>
          <w:numId w:val="2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 w:rsidRPr="003A7F91">
        <w:rPr>
          <w:rFonts w:ascii="Arial" w:eastAsiaTheme="minorHAnsi" w:hAnsi="Arial" w:cs="Arial"/>
          <w:lang w:eastAsia="en-US"/>
        </w:rPr>
        <w:t xml:space="preserve">Wenn eine Schülerin/ ein Schüler wegen Krankheit fehlt, wird sie/er vor der ersten Unterrichtsstunde telefonisch entschuldigt. Eine schriftliche Entschuldigung </w:t>
      </w:r>
      <w:r>
        <w:rPr>
          <w:rFonts w:ascii="Arial" w:eastAsiaTheme="minorHAnsi" w:hAnsi="Arial" w:cs="Arial"/>
          <w:lang w:eastAsia="en-US"/>
        </w:rPr>
        <w:t>muss</w:t>
      </w:r>
      <w:r w:rsidRPr="003A7F91">
        <w:rPr>
          <w:rFonts w:ascii="Arial" w:eastAsiaTheme="minorHAnsi" w:hAnsi="Arial" w:cs="Arial"/>
          <w:lang w:eastAsia="en-US"/>
        </w:rPr>
        <w:t xml:space="preserve"> nachgereicht</w:t>
      </w:r>
      <w:r>
        <w:rPr>
          <w:rFonts w:ascii="Arial" w:eastAsiaTheme="minorHAnsi" w:hAnsi="Arial" w:cs="Arial"/>
          <w:lang w:eastAsia="en-US"/>
        </w:rPr>
        <w:t xml:space="preserve"> werden</w:t>
      </w:r>
      <w:r w:rsidRPr="003A7F91">
        <w:rPr>
          <w:rFonts w:ascii="Arial" w:eastAsiaTheme="minorHAnsi" w:hAnsi="Arial" w:cs="Arial"/>
          <w:lang w:eastAsia="en-US"/>
        </w:rPr>
        <w:t>.</w:t>
      </w:r>
    </w:p>
    <w:p w:rsidR="00AC359F" w:rsidRDefault="00AC359F" w:rsidP="00AC359F">
      <w:pPr>
        <w:numPr>
          <w:ilvl w:val="0"/>
          <w:numId w:val="2"/>
        </w:numPr>
        <w:spacing w:after="200" w:line="276" w:lineRule="auto"/>
        <w:contextualSpacing/>
        <w:rPr>
          <w:rFonts w:ascii="Arial" w:eastAsiaTheme="minorHAnsi" w:hAnsi="Arial" w:cs="Arial"/>
          <w:lang w:eastAsia="en-US"/>
        </w:rPr>
      </w:pPr>
      <w:r w:rsidRPr="003A7F91">
        <w:rPr>
          <w:rFonts w:ascii="Arial" w:eastAsiaTheme="minorHAnsi" w:hAnsi="Arial" w:cs="Arial"/>
          <w:lang w:eastAsia="en-US"/>
        </w:rPr>
        <w:t xml:space="preserve">Eine Beurlaubung wird frühzeitig im Voraus beantragt. Sie kann </w:t>
      </w:r>
      <w:r>
        <w:rPr>
          <w:rFonts w:ascii="Arial" w:eastAsiaTheme="minorHAnsi" w:hAnsi="Arial" w:cs="Arial"/>
          <w:lang w:eastAsia="en-US"/>
        </w:rPr>
        <w:t xml:space="preserve">nur bei triftigen Gründen </w:t>
      </w:r>
      <w:r w:rsidRPr="001B6E41">
        <w:rPr>
          <w:rFonts w:ascii="Arial" w:eastAsiaTheme="minorHAnsi" w:hAnsi="Arial" w:cs="Arial"/>
          <w:lang w:eastAsia="en-US"/>
        </w:rPr>
        <w:t>genehmigt werden.</w:t>
      </w:r>
    </w:p>
    <w:p w:rsidR="00646E91" w:rsidRPr="00646E91" w:rsidRDefault="00646E91" w:rsidP="00646E91">
      <w:pPr>
        <w:spacing w:after="200" w:line="276" w:lineRule="auto"/>
        <w:ind w:left="360"/>
        <w:contextualSpacing/>
        <w:rPr>
          <w:rFonts w:ascii="Arial" w:eastAsiaTheme="minorHAnsi" w:hAnsi="Arial" w:cs="Arial"/>
          <w:sz w:val="6"/>
          <w:lang w:eastAsia="en-US"/>
        </w:rPr>
      </w:pPr>
    </w:p>
    <w:p w:rsidR="00BD3CD2" w:rsidRPr="00B9309D" w:rsidRDefault="00BD3CD2" w:rsidP="00646E91">
      <w:pPr>
        <w:tabs>
          <w:tab w:val="left" w:pos="2550"/>
        </w:tabs>
        <w:spacing w:before="737" w:after="120" w:line="288" w:lineRule="auto"/>
        <w:rPr>
          <w:rFonts w:ascii="Arial" w:hAnsi="Arial" w:cs="Arial"/>
          <w:sz w:val="12"/>
          <w:szCs w:val="12"/>
        </w:rPr>
      </w:pPr>
    </w:p>
    <w:sectPr w:rsidR="00BD3CD2" w:rsidRPr="00B9309D" w:rsidSect="00BF72A7">
      <w:headerReference w:type="default" r:id="rId10"/>
      <w:headerReference w:type="first" r:id="rId11"/>
      <w:footerReference w:type="first" r:id="rId12"/>
      <w:pgSz w:w="11906" w:h="16838" w:code="9"/>
      <w:pgMar w:top="2517" w:right="1418" w:bottom="1418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353" w:rsidRDefault="00520353">
      <w:r>
        <w:separator/>
      </w:r>
    </w:p>
  </w:endnote>
  <w:endnote w:type="continuationSeparator" w:id="0">
    <w:p w:rsidR="00520353" w:rsidRDefault="00520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2A7" w:rsidRDefault="00BF72A7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06A1959" wp14:editId="015B2A47">
              <wp:simplePos x="0" y="0"/>
              <wp:positionH relativeFrom="column">
                <wp:posOffset>-107268</wp:posOffset>
              </wp:positionH>
              <wp:positionV relativeFrom="paragraph">
                <wp:posOffset>-1216992</wp:posOffset>
              </wp:positionV>
              <wp:extent cx="6198782" cy="1531089"/>
              <wp:effectExtent l="0" t="0" r="0" b="0"/>
              <wp:wrapNone/>
              <wp:docPr id="70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8782" cy="153108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72A7" w:rsidRDefault="00BF72A7" w:rsidP="00BF72A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0E7307" wp14:editId="7C5FA849">
                                <wp:extent cx="1562986" cy="1073333"/>
                                <wp:effectExtent l="0" t="0" r="0" b="0"/>
                                <wp:docPr id="732" name="Grafik 732" descr="http://www.lis-in-bw.de/site/pbs-bw/get/documents/KULTUS.Dachmandant/KULTUS/Dienststellen/lis-in-bw/jpg/WSB-Logo%20mit%20Tex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://www.lis-in-bw.de/site/pbs-bw/get/documents/KULTUS.Dachmandant/KULTUS/Dienststellen/lis-in-bw/jpg/WSB-Logo%20mit%20Text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62986" cy="10733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CC7E310" wp14:editId="1B5EE868">
                                <wp:extent cx="1446663" cy="872556"/>
                                <wp:effectExtent l="0" t="0" r="1270" b="3810"/>
                                <wp:docPr id="733" name="Grafik 7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6631" cy="8725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06A08B" wp14:editId="5049C844">
                                <wp:extent cx="1214755" cy="1036955"/>
                                <wp:effectExtent l="0" t="0" r="4445" b="0"/>
                                <wp:docPr id="734" name="Grafik 7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4755" cy="10369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94B564" wp14:editId="18FF8B42">
                                <wp:extent cx="1158949" cy="852666"/>
                                <wp:effectExtent l="0" t="0" r="3175" b="5080"/>
                                <wp:docPr id="735" name="Grafik 7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2878" cy="8555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8E12DC" wp14:editId="4B763805">
                                <wp:extent cx="504967" cy="1407908"/>
                                <wp:effectExtent l="0" t="0" r="9525" b="1905"/>
                                <wp:docPr id="736" name="Grafik 7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05053" cy="14081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tbl>
                          <w:tblPr>
                            <w:tblW w:w="0" w:type="auto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222"/>
                            <w:gridCol w:w="222"/>
                            <w:gridCol w:w="2142"/>
                            <w:gridCol w:w="222"/>
                          </w:tblGrid>
                          <w:tr w:rsidR="00BF72A7" w:rsidRPr="00707EBC" w:rsidTr="00BE375A">
                            <w:trPr>
                              <w:trHeight w:val="198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auto"/>
                                <w:vAlign w:val="center"/>
                              </w:tcPr>
                              <w:p w:rsidR="00BF72A7" w:rsidRPr="00BE375A" w:rsidRDefault="00BF72A7" w:rsidP="00715BFB">
                                <w:pPr>
                                  <w:pStyle w:val="Fuzeile"/>
                                  <w:tabs>
                                    <w:tab w:val="center" w:pos="3969"/>
                                  </w:tabs>
                                  <w:rPr>
                                    <w:noProof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auto"/>
                                <w:vAlign w:val="center"/>
                              </w:tcPr>
                              <w:p w:rsidR="00BF72A7" w:rsidRPr="00FB506E" w:rsidRDefault="00BF72A7" w:rsidP="00715BFB">
                                <w:pPr>
                                  <w:pStyle w:val="Fuzeile"/>
                                  <w:tabs>
                                    <w:tab w:val="center" w:pos="3969"/>
                                  </w:tabs>
                                  <w:rPr>
                                    <w:rFonts w:ascii="Arial" w:hAnsi="Arial" w:cs="Arial"/>
                                    <w:color w:val="575454"/>
                                    <w:spacing w:val="10"/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auto"/>
                                <w:vAlign w:val="center"/>
                              </w:tcPr>
                              <w:p w:rsidR="00BF72A7" w:rsidRPr="00BE375A" w:rsidRDefault="00BF72A7" w:rsidP="00715BFB">
                                <w:pPr>
                                  <w:pStyle w:val="Fuzeile"/>
                                  <w:tabs>
                                    <w:tab w:val="center" w:pos="3969"/>
                                  </w:tabs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14FF734" wp14:editId="43CB4222">
                                      <wp:extent cx="1223010" cy="1043940"/>
                                      <wp:effectExtent l="0" t="0" r="0" b="0"/>
                                      <wp:docPr id="737" name="Grafik 73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remisch\Desktop\Digitalmedien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23010" cy="10439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auto"/>
                              </w:tcPr>
                              <w:p w:rsidR="00BF72A7" w:rsidRPr="00FB506E" w:rsidRDefault="00BF72A7" w:rsidP="00715BFB">
                                <w:pPr>
                                  <w:pStyle w:val="Fuzeile"/>
                                  <w:tabs>
                                    <w:tab w:val="center" w:pos="3969"/>
                                  </w:tabs>
                                  <w:jc w:val="right"/>
                                  <w:rPr>
                                    <w:rFonts w:ascii="Arial" w:hAnsi="Arial" w:cs="Arial"/>
                                    <w:color w:val="575454"/>
                                    <w:spacing w:val="10"/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</w:tr>
                          <w:tr w:rsidR="00BF72A7" w:rsidRPr="00707EBC" w:rsidTr="00715BFB">
                            <w:trPr>
                              <w:trHeight w:val="198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auto"/>
                                <w:vAlign w:val="center"/>
                              </w:tcPr>
                              <w:p w:rsidR="00BF72A7" w:rsidRPr="00FB506E" w:rsidRDefault="00BF72A7" w:rsidP="00715BFB">
                                <w:pPr>
                                  <w:pStyle w:val="Fuzeile"/>
                                  <w:tabs>
                                    <w:tab w:val="center" w:pos="3969"/>
                                  </w:tabs>
                                  <w:rPr>
                                    <w:rFonts w:ascii="Arial" w:hAnsi="Arial" w:cs="Arial"/>
                                    <w:color w:val="575454"/>
                                    <w:spacing w:val="10"/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auto"/>
                                <w:vAlign w:val="center"/>
                              </w:tcPr>
                              <w:p w:rsidR="00BF72A7" w:rsidRPr="00FB506E" w:rsidRDefault="00BF72A7" w:rsidP="00715BFB">
                                <w:pPr>
                                  <w:pStyle w:val="Fuzeile"/>
                                  <w:tabs>
                                    <w:tab w:val="center" w:pos="3969"/>
                                  </w:tabs>
                                  <w:rPr>
                                    <w:rFonts w:ascii="Arial" w:hAnsi="Arial" w:cs="Arial"/>
                                    <w:color w:val="575454"/>
                                    <w:spacing w:val="10"/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auto"/>
                                <w:vAlign w:val="center"/>
                              </w:tcPr>
                              <w:p w:rsidR="00BF72A7" w:rsidRPr="00FB506E" w:rsidRDefault="00BF72A7" w:rsidP="00715BFB">
                                <w:pPr>
                                  <w:pStyle w:val="Fuzeile"/>
                                  <w:tabs>
                                    <w:tab w:val="center" w:pos="3969"/>
                                  </w:tabs>
                                  <w:rPr>
                                    <w:rFonts w:ascii="Arial" w:hAnsi="Arial" w:cs="Arial"/>
                                    <w:color w:val="575454"/>
                                    <w:spacing w:val="10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7B4EDB0" wp14:editId="230F62E3">
                                      <wp:extent cx="1223010" cy="1043940"/>
                                      <wp:effectExtent l="0" t="0" r="0" b="0"/>
                                      <wp:docPr id="738" name="Grafik 73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remisch\Desktop\Digitalmedien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23010" cy="10439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auto"/>
                              </w:tcPr>
                              <w:p w:rsidR="00BF72A7" w:rsidRPr="00FB506E" w:rsidRDefault="00BF72A7" w:rsidP="00715BFB">
                                <w:pPr>
                                  <w:pStyle w:val="Fuzeile"/>
                                  <w:tabs>
                                    <w:tab w:val="center" w:pos="3969"/>
                                  </w:tabs>
                                  <w:jc w:val="right"/>
                                  <w:rPr>
                                    <w:rFonts w:ascii="Arial" w:hAnsi="Arial" w:cs="Arial"/>
                                    <w:color w:val="575454"/>
                                    <w:spacing w:val="10"/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</w:tr>
                        </w:tbl>
                        <w:p w:rsidR="00BF72A7" w:rsidRDefault="00BF72A7" w:rsidP="00BF72A7"/>
                        <w:p w:rsidR="00BF72A7" w:rsidRDefault="00BF72A7" w:rsidP="00BF72A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8.45pt;margin-top:-95.85pt;width:488.1pt;height:12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" stroked="f">
              <v:textbox>
                <w:txbxContent>
                  <w:p w:rsidR="00BF72A7" w:rsidRDefault="00BF72A7" w:rsidP="00BF72A7">
                    <w:r>
                      <w:rPr>
                        <w:noProof/>
                      </w:rPr>
                      <w:drawing>
                        <wp:inline distT="0" distB="0" distL="0" distR="0" wp14:anchorId="230E7307" wp14:editId="7C5FA849">
                          <wp:extent cx="1562986" cy="1073333"/>
                          <wp:effectExtent l="0" t="0" r="0" b="0"/>
                          <wp:docPr id="732" name="Grafik 732" descr="http://www.lis-in-bw.de/site/pbs-bw/get/documents/KULTUS.Dachmandant/KULTUS/Dienststellen/lis-in-bw/jpg/WSB-Logo%20mit%20Tex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http://www.lis-in-bw.de/site/pbs-bw/get/documents/KULTUS.Dachmandant/KULTUS/Dienststellen/lis-in-bw/jpg/WSB-Logo%20mit%20Text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62986" cy="10733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7CC7E310" wp14:editId="1B5EE868">
                          <wp:extent cx="1446663" cy="872556"/>
                          <wp:effectExtent l="0" t="0" r="1270" b="3810"/>
                          <wp:docPr id="733" name="Grafik 7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6631" cy="8725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2306A08B" wp14:editId="5049C844">
                          <wp:extent cx="1214755" cy="1036955"/>
                          <wp:effectExtent l="0" t="0" r="4445" b="0"/>
                          <wp:docPr id="734" name="Grafik 7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4755" cy="1036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3994B564" wp14:editId="18FF8B42">
                          <wp:extent cx="1158949" cy="852666"/>
                          <wp:effectExtent l="0" t="0" r="3175" b="5080"/>
                          <wp:docPr id="735" name="Grafik 7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2878" cy="8555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1E8E12DC" wp14:editId="4B763805">
                          <wp:extent cx="504967" cy="1407908"/>
                          <wp:effectExtent l="0" t="0" r="9525" b="1905"/>
                          <wp:docPr id="736" name="Grafik 7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5053" cy="1408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tbl>
                    <w:tblPr>
                      <w:tblW w:w="0" w:type="auto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222"/>
                      <w:gridCol w:w="222"/>
                      <w:gridCol w:w="2142"/>
                      <w:gridCol w:w="222"/>
                    </w:tblGrid>
                    <w:tr w:rsidR="00BF72A7" w:rsidRPr="00707EBC" w:rsidTr="00BE375A">
                      <w:trPr>
                        <w:trHeight w:val="198"/>
                        <w:jc w:val="center"/>
                      </w:trPr>
                      <w:tc>
                        <w:tcPr>
                          <w:tcW w:w="0" w:type="auto"/>
                          <w:shd w:val="clear" w:color="auto" w:fill="auto"/>
                          <w:vAlign w:val="center"/>
                        </w:tcPr>
                        <w:p w:rsidR="00BF72A7" w:rsidRPr="00BE375A" w:rsidRDefault="00BF72A7" w:rsidP="00715BFB">
                          <w:pPr>
                            <w:pStyle w:val="Fuzeile"/>
                            <w:tabs>
                              <w:tab w:val="center" w:pos="3969"/>
                            </w:tabs>
                            <w:rPr>
                              <w:noProof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shd w:val="clear" w:color="auto" w:fill="auto"/>
                          <w:vAlign w:val="center"/>
                        </w:tcPr>
                        <w:p w:rsidR="00BF72A7" w:rsidRPr="00FB506E" w:rsidRDefault="00BF72A7" w:rsidP="00715BFB">
                          <w:pPr>
                            <w:pStyle w:val="Fuzeile"/>
                            <w:tabs>
                              <w:tab w:val="center" w:pos="3969"/>
                            </w:tabs>
                            <w:rPr>
                              <w:rFonts w:ascii="Arial" w:hAnsi="Arial" w:cs="Arial"/>
                              <w:color w:val="575454"/>
                              <w:spacing w:val="10"/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shd w:val="clear" w:color="auto" w:fill="auto"/>
                          <w:vAlign w:val="center"/>
                        </w:tcPr>
                        <w:p w:rsidR="00BF72A7" w:rsidRPr="00BE375A" w:rsidRDefault="00BF72A7" w:rsidP="00715BFB">
                          <w:pPr>
                            <w:pStyle w:val="Fuzeile"/>
                            <w:tabs>
                              <w:tab w:val="center" w:pos="3969"/>
                            </w:tabs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4FF734" wp14:editId="43CB4222">
                                <wp:extent cx="1223010" cy="1043940"/>
                                <wp:effectExtent l="0" t="0" r="0" b="0"/>
                                <wp:docPr id="737" name="Grafik 7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remisch\Desktop\Digitalmedien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23010" cy="10439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0" w:type="auto"/>
                          <w:shd w:val="clear" w:color="auto" w:fill="auto"/>
                        </w:tcPr>
                        <w:p w:rsidR="00BF72A7" w:rsidRPr="00FB506E" w:rsidRDefault="00BF72A7" w:rsidP="00715BFB">
                          <w:pPr>
                            <w:pStyle w:val="Fuzeile"/>
                            <w:tabs>
                              <w:tab w:val="center" w:pos="3969"/>
                            </w:tabs>
                            <w:jc w:val="right"/>
                            <w:rPr>
                              <w:rFonts w:ascii="Arial" w:hAnsi="Arial" w:cs="Arial"/>
                              <w:color w:val="575454"/>
                              <w:spacing w:val="10"/>
                              <w:sz w:val="12"/>
                              <w:szCs w:val="12"/>
                            </w:rPr>
                          </w:pPr>
                        </w:p>
                      </w:tc>
                    </w:tr>
                    <w:tr w:rsidR="00BF72A7" w:rsidRPr="00707EBC" w:rsidTr="00715BFB">
                      <w:trPr>
                        <w:trHeight w:val="198"/>
                        <w:jc w:val="center"/>
                      </w:trPr>
                      <w:tc>
                        <w:tcPr>
                          <w:tcW w:w="0" w:type="auto"/>
                          <w:shd w:val="clear" w:color="auto" w:fill="auto"/>
                          <w:vAlign w:val="center"/>
                        </w:tcPr>
                        <w:p w:rsidR="00BF72A7" w:rsidRPr="00FB506E" w:rsidRDefault="00BF72A7" w:rsidP="00715BFB">
                          <w:pPr>
                            <w:pStyle w:val="Fuzeile"/>
                            <w:tabs>
                              <w:tab w:val="center" w:pos="3969"/>
                            </w:tabs>
                            <w:rPr>
                              <w:rFonts w:ascii="Arial" w:hAnsi="Arial" w:cs="Arial"/>
                              <w:color w:val="575454"/>
                              <w:spacing w:val="10"/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shd w:val="clear" w:color="auto" w:fill="auto"/>
                          <w:vAlign w:val="center"/>
                        </w:tcPr>
                        <w:p w:rsidR="00BF72A7" w:rsidRPr="00FB506E" w:rsidRDefault="00BF72A7" w:rsidP="00715BFB">
                          <w:pPr>
                            <w:pStyle w:val="Fuzeile"/>
                            <w:tabs>
                              <w:tab w:val="center" w:pos="3969"/>
                            </w:tabs>
                            <w:rPr>
                              <w:rFonts w:ascii="Arial" w:hAnsi="Arial" w:cs="Arial"/>
                              <w:color w:val="575454"/>
                              <w:spacing w:val="10"/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shd w:val="clear" w:color="auto" w:fill="auto"/>
                          <w:vAlign w:val="center"/>
                        </w:tcPr>
                        <w:p w:rsidR="00BF72A7" w:rsidRPr="00FB506E" w:rsidRDefault="00BF72A7" w:rsidP="00715BFB">
                          <w:pPr>
                            <w:pStyle w:val="Fuzeile"/>
                            <w:tabs>
                              <w:tab w:val="center" w:pos="3969"/>
                            </w:tabs>
                            <w:rPr>
                              <w:rFonts w:ascii="Arial" w:hAnsi="Arial" w:cs="Arial"/>
                              <w:color w:val="575454"/>
                              <w:spacing w:val="10"/>
                              <w:sz w:val="12"/>
                              <w:szCs w:val="1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7B4EDB0" wp14:editId="230F62E3">
                                <wp:extent cx="1223010" cy="1043940"/>
                                <wp:effectExtent l="0" t="0" r="0" b="0"/>
                                <wp:docPr id="738" name="Grafik 73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remisch\Desktop\Digitalmedien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23010" cy="10439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0" w:type="auto"/>
                          <w:shd w:val="clear" w:color="auto" w:fill="auto"/>
                        </w:tcPr>
                        <w:p w:rsidR="00BF72A7" w:rsidRPr="00FB506E" w:rsidRDefault="00BF72A7" w:rsidP="00715BFB">
                          <w:pPr>
                            <w:pStyle w:val="Fuzeile"/>
                            <w:tabs>
                              <w:tab w:val="center" w:pos="3969"/>
                            </w:tabs>
                            <w:jc w:val="right"/>
                            <w:rPr>
                              <w:rFonts w:ascii="Arial" w:hAnsi="Arial" w:cs="Arial"/>
                              <w:color w:val="575454"/>
                              <w:spacing w:val="10"/>
                              <w:sz w:val="12"/>
                              <w:szCs w:val="12"/>
                            </w:rPr>
                          </w:pPr>
                        </w:p>
                      </w:tc>
                    </w:tr>
                  </w:tbl>
                  <w:p w:rsidR="00BF72A7" w:rsidRDefault="00BF72A7" w:rsidP="00BF72A7"/>
                  <w:p w:rsidR="00BF72A7" w:rsidRDefault="00BF72A7" w:rsidP="00BF72A7"/>
                </w:txbxContent>
              </v:textbox>
            </v:shape>
          </w:pict>
        </mc:Fallback>
      </mc:AlternateContent>
    </w:r>
  </w:p>
  <w:p w:rsidR="00B37A4D" w:rsidRDefault="00B37A4D">
    <w:pPr>
      <w:pStyle w:val="Fuzeile"/>
    </w:pPr>
  </w:p>
  <w:p w:rsidR="00820203" w:rsidRDefault="00820203" w:rsidP="00B37A4D">
    <w:pPr>
      <w:pStyle w:val="Fuzeile"/>
      <w:tabs>
        <w:tab w:val="clear" w:pos="4536"/>
        <w:tab w:val="clear" w:pos="9072"/>
        <w:tab w:val="left" w:pos="537"/>
        <w:tab w:val="left" w:pos="3224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353" w:rsidRDefault="00520353">
      <w:r>
        <w:separator/>
      </w:r>
    </w:p>
  </w:footnote>
  <w:footnote w:type="continuationSeparator" w:id="0">
    <w:p w:rsidR="00520353" w:rsidRDefault="005203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FF2" w:rsidRPr="0077490B" w:rsidRDefault="00950FF2" w:rsidP="00950FF2">
    <w:pPr>
      <w:pStyle w:val="Kopfzeile"/>
      <w:rPr>
        <w:szCs w:val="20"/>
      </w:rPr>
    </w:pPr>
    <w:bookmarkStart w:id="1" w:name="OLE_LINK1"/>
    <w:bookmarkStart w:id="2" w:name="OLE_LINK2"/>
    <w:r>
      <w:rPr>
        <w:noProof/>
      </w:rPr>
      <w:drawing>
        <wp:anchor distT="0" distB="0" distL="114300" distR="114300" simplePos="0" relativeHeight="251666432" behindDoc="1" locked="0" layoutInCell="1" allowOverlap="1" wp14:anchorId="248287D3" wp14:editId="3EA160CD">
          <wp:simplePos x="0" y="0"/>
          <wp:positionH relativeFrom="column">
            <wp:posOffset>437515</wp:posOffset>
          </wp:positionH>
          <wp:positionV relativeFrom="paragraph">
            <wp:posOffset>-30480</wp:posOffset>
          </wp:positionV>
          <wp:extent cx="2161540" cy="1080770"/>
          <wp:effectExtent l="0" t="0" r="0" b="0"/>
          <wp:wrapNone/>
          <wp:docPr id="728" name="Bild 5" descr="Beschreibung: GWRS Villingendorf Briefkop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Beschreibung: GWRS Villingendorf Briefkop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1540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45BA">
      <w:rPr>
        <w:rFonts w:ascii="Arial" w:hAnsi="Arial" w:cs="Arial"/>
        <w:noProof/>
        <w:color w:val="575454"/>
        <w:spacing w:val="10"/>
        <w:sz w:val="12"/>
        <w:szCs w:val="1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00B6653" wp14:editId="60614D6D">
              <wp:simplePos x="0" y="0"/>
              <wp:positionH relativeFrom="column">
                <wp:posOffset>2860675</wp:posOffset>
              </wp:positionH>
              <wp:positionV relativeFrom="paragraph">
                <wp:posOffset>41910</wp:posOffset>
              </wp:positionV>
              <wp:extent cx="2877820" cy="977900"/>
              <wp:effectExtent l="0" t="0" r="0" b="0"/>
              <wp:wrapNone/>
              <wp:docPr id="7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7820" cy="977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50FF2" w:rsidRDefault="00950FF2" w:rsidP="00950FF2">
                          <w:pPr>
                            <w:pStyle w:val="Kopfzeile"/>
                            <w:tabs>
                              <w:tab w:val="left" w:pos="6564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color w:val="575454"/>
                              <w:spacing w:val="10"/>
                              <w:sz w:val="3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75454"/>
                              <w:spacing w:val="40"/>
                            </w:rPr>
                            <w:drawing>
                              <wp:inline distT="0" distB="0" distL="0" distR="0" wp14:anchorId="253F808A" wp14:editId="1032EB5A">
                                <wp:extent cx="2415598" cy="214685"/>
                                <wp:effectExtent l="0" t="0" r="3810" b="0"/>
                                <wp:docPr id="730" name="Grafik 0" descr="Beschreibung: Schriftzug GWRS Villingendorf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afik 0" descr="Beschreibung: Schriftzug GWRS Villingendorf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43036" cy="2171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50FF2" w:rsidRDefault="00950FF2" w:rsidP="00950FF2">
                          <w:pPr>
                            <w:pStyle w:val="Kopfzeile"/>
                            <w:tabs>
                              <w:tab w:val="left" w:pos="6564"/>
                            </w:tabs>
                            <w:jc w:val="right"/>
                            <w:rPr>
                              <w:rFonts w:ascii="Arial" w:hAnsi="Arial" w:cs="Arial"/>
                              <w:color w:val="575454"/>
                              <w:spacing w:val="10"/>
                              <w:sz w:val="14"/>
                              <w:szCs w:val="12"/>
                            </w:rPr>
                          </w:pPr>
                        </w:p>
                        <w:p w:rsidR="00950FF2" w:rsidRPr="00D7177A" w:rsidRDefault="00950FF2" w:rsidP="00950FF2">
                          <w:pPr>
                            <w:pStyle w:val="Kopfzeile"/>
                            <w:tabs>
                              <w:tab w:val="left" w:pos="6564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color w:val="575454"/>
                              <w:spacing w:val="10"/>
                              <w:sz w:val="14"/>
                              <w:szCs w:val="12"/>
                            </w:rPr>
                          </w:pPr>
                          <w:r w:rsidRPr="00D7177A">
                            <w:rPr>
                              <w:rFonts w:ascii="Arial" w:hAnsi="Arial" w:cs="Arial"/>
                              <w:b/>
                              <w:color w:val="575454"/>
                              <w:spacing w:val="10"/>
                              <w:sz w:val="14"/>
                              <w:szCs w:val="12"/>
                            </w:rPr>
                            <w:t>Hauptstraße 9,  78667 Villingendorf</w:t>
                          </w:r>
                        </w:p>
                        <w:p w:rsidR="00950FF2" w:rsidRPr="008345BA" w:rsidRDefault="00950FF2" w:rsidP="00950FF2">
                          <w:pPr>
                            <w:pStyle w:val="Kopfzeile"/>
                            <w:tabs>
                              <w:tab w:val="left" w:pos="6564"/>
                            </w:tabs>
                            <w:jc w:val="right"/>
                            <w:rPr>
                              <w:rFonts w:ascii="Arial" w:hAnsi="Arial" w:cs="Arial"/>
                              <w:color w:val="575454"/>
                              <w:spacing w:val="10"/>
                              <w:sz w:val="14"/>
                              <w:szCs w:val="12"/>
                            </w:rPr>
                          </w:pPr>
                          <w:r w:rsidRPr="008345BA">
                            <w:rPr>
                              <w:rFonts w:ascii="Arial" w:hAnsi="Arial" w:cs="Arial"/>
                              <w:color w:val="575454"/>
                              <w:spacing w:val="10"/>
                              <w:sz w:val="14"/>
                              <w:szCs w:val="12"/>
                            </w:rPr>
                            <w:t>Tel.: 0741 – 34 75 43</w:t>
                          </w:r>
                        </w:p>
                        <w:p w:rsidR="00950FF2" w:rsidRDefault="00950FF2" w:rsidP="00950FF2">
                          <w:pPr>
                            <w:pStyle w:val="Kopfzeile"/>
                            <w:tabs>
                              <w:tab w:val="left" w:pos="6564"/>
                            </w:tabs>
                            <w:jc w:val="right"/>
                            <w:rPr>
                              <w:rFonts w:ascii="Arial" w:hAnsi="Arial" w:cs="Arial"/>
                              <w:color w:val="575454"/>
                              <w:spacing w:val="10"/>
                              <w:sz w:val="14"/>
                              <w:szCs w:val="12"/>
                            </w:rPr>
                          </w:pPr>
                          <w:r w:rsidRPr="008345BA">
                            <w:rPr>
                              <w:rFonts w:ascii="Arial" w:hAnsi="Arial" w:cs="Arial"/>
                              <w:color w:val="575454"/>
                              <w:spacing w:val="10"/>
                              <w:sz w:val="14"/>
                              <w:szCs w:val="12"/>
                            </w:rPr>
                            <w:t>Fax: 0741 – 34 62</w:t>
                          </w:r>
                          <w:r>
                            <w:rPr>
                              <w:rFonts w:ascii="Arial" w:hAnsi="Arial" w:cs="Arial"/>
                              <w:color w:val="575454"/>
                              <w:spacing w:val="10"/>
                              <w:sz w:val="14"/>
                              <w:szCs w:val="12"/>
                            </w:rPr>
                            <w:t>5</w:t>
                          </w:r>
                        </w:p>
                        <w:p w:rsidR="00950FF2" w:rsidRPr="008345BA" w:rsidRDefault="00950FF2" w:rsidP="00950FF2">
                          <w:pPr>
                            <w:pStyle w:val="Kopfzeile"/>
                            <w:tabs>
                              <w:tab w:val="left" w:pos="6564"/>
                            </w:tabs>
                            <w:jc w:val="right"/>
                            <w:rPr>
                              <w:rFonts w:ascii="Arial" w:hAnsi="Arial" w:cs="Arial"/>
                              <w:color w:val="575454"/>
                              <w:spacing w:val="10"/>
                              <w:sz w:val="14"/>
                              <w:szCs w:val="12"/>
                            </w:rPr>
                          </w:pPr>
                          <w:r w:rsidRPr="008345BA">
                            <w:rPr>
                              <w:rFonts w:ascii="Arial" w:hAnsi="Arial" w:cs="Arial"/>
                              <w:color w:val="575454"/>
                              <w:spacing w:val="10"/>
                              <w:sz w:val="14"/>
                              <w:szCs w:val="12"/>
                            </w:rPr>
                            <w:t>poststelle@villingendorf.schule.bwl.de</w:t>
                          </w:r>
                        </w:p>
                        <w:p w:rsidR="00950FF2" w:rsidRPr="008345BA" w:rsidRDefault="00950FF2" w:rsidP="00950FF2">
                          <w:pPr>
                            <w:pStyle w:val="Kopfzeile"/>
                            <w:tabs>
                              <w:tab w:val="left" w:pos="6564"/>
                            </w:tabs>
                            <w:jc w:val="right"/>
                            <w:rPr>
                              <w:rFonts w:ascii="Arial" w:hAnsi="Arial" w:cs="Arial"/>
                              <w:color w:val="575454"/>
                              <w:spacing w:val="10"/>
                              <w:sz w:val="14"/>
                              <w:szCs w:val="12"/>
                            </w:rPr>
                          </w:pPr>
                          <w:r w:rsidRPr="008345BA">
                            <w:rPr>
                              <w:rFonts w:ascii="Arial" w:hAnsi="Arial" w:cs="Arial"/>
                              <w:color w:val="575454"/>
                              <w:spacing w:val="10"/>
                              <w:sz w:val="14"/>
                              <w:szCs w:val="12"/>
                            </w:rPr>
                            <w:t>www.schule-villingendorf.de</w:t>
                          </w:r>
                        </w:p>
                        <w:p w:rsidR="00950FF2" w:rsidRDefault="00950FF2" w:rsidP="00950FF2"/>
                        <w:p w:rsidR="00950FF2" w:rsidRDefault="00950FF2" w:rsidP="00950FF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225.25pt;margin-top:3.3pt;width:226.6pt;height:7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" stroked="f">
              <v:textbox>
                <w:txbxContent>
                  <w:p w:rsidR="00950FF2" w:rsidRDefault="00950FF2" w:rsidP="00950FF2">
                    <w:pPr>
                      <w:pStyle w:val="Kopfzeile"/>
                      <w:tabs>
                        <w:tab w:val="left" w:pos="6564"/>
                      </w:tabs>
                      <w:jc w:val="right"/>
                      <w:rPr>
                        <w:rFonts w:ascii="Arial" w:hAnsi="Arial" w:cs="Arial"/>
                        <w:b/>
                        <w:color w:val="575454"/>
                        <w:spacing w:val="10"/>
                        <w:sz w:val="32"/>
                        <w:szCs w:val="12"/>
                      </w:rPr>
                    </w:pPr>
                    <w:r>
                      <w:rPr>
                        <w:rFonts w:ascii="Arial" w:hAnsi="Arial" w:cs="Arial"/>
                        <w:noProof/>
                        <w:color w:val="575454"/>
                        <w:spacing w:val="40"/>
                      </w:rPr>
                      <w:drawing>
                        <wp:inline distT="0" distB="0" distL="0" distR="0" wp14:anchorId="253F808A" wp14:editId="1032EB5A">
                          <wp:extent cx="2415598" cy="214685"/>
                          <wp:effectExtent l="0" t="0" r="3810" b="0"/>
                          <wp:docPr id="730" name="Grafik 0" descr="Beschreibung: Schriftzug GWRS Villingendorf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0" descr="Beschreibung: Schriftzug GWRS Villingendorf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3036" cy="2171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50FF2" w:rsidRDefault="00950FF2" w:rsidP="00950FF2">
                    <w:pPr>
                      <w:pStyle w:val="Kopfzeile"/>
                      <w:tabs>
                        <w:tab w:val="left" w:pos="6564"/>
                      </w:tabs>
                      <w:jc w:val="right"/>
                      <w:rPr>
                        <w:rFonts w:ascii="Arial" w:hAnsi="Arial" w:cs="Arial"/>
                        <w:color w:val="575454"/>
                        <w:spacing w:val="10"/>
                        <w:sz w:val="14"/>
                        <w:szCs w:val="12"/>
                      </w:rPr>
                    </w:pPr>
                  </w:p>
                  <w:p w:rsidR="00950FF2" w:rsidRPr="00D7177A" w:rsidRDefault="00950FF2" w:rsidP="00950FF2">
                    <w:pPr>
                      <w:pStyle w:val="Kopfzeile"/>
                      <w:tabs>
                        <w:tab w:val="left" w:pos="6564"/>
                      </w:tabs>
                      <w:jc w:val="right"/>
                      <w:rPr>
                        <w:rFonts w:ascii="Arial" w:hAnsi="Arial" w:cs="Arial"/>
                        <w:b/>
                        <w:color w:val="575454"/>
                        <w:spacing w:val="10"/>
                        <w:sz w:val="14"/>
                        <w:szCs w:val="12"/>
                      </w:rPr>
                    </w:pPr>
                    <w:r w:rsidRPr="00D7177A">
                      <w:rPr>
                        <w:rFonts w:ascii="Arial" w:hAnsi="Arial" w:cs="Arial"/>
                        <w:b/>
                        <w:color w:val="575454"/>
                        <w:spacing w:val="10"/>
                        <w:sz w:val="14"/>
                        <w:szCs w:val="12"/>
                      </w:rPr>
                      <w:t>Hauptstraße 9,  78667 Villingendorf</w:t>
                    </w:r>
                  </w:p>
                  <w:p w:rsidR="00950FF2" w:rsidRPr="008345BA" w:rsidRDefault="00950FF2" w:rsidP="00950FF2">
                    <w:pPr>
                      <w:pStyle w:val="Kopfzeile"/>
                      <w:tabs>
                        <w:tab w:val="left" w:pos="6564"/>
                      </w:tabs>
                      <w:jc w:val="right"/>
                      <w:rPr>
                        <w:rFonts w:ascii="Arial" w:hAnsi="Arial" w:cs="Arial"/>
                        <w:color w:val="575454"/>
                        <w:spacing w:val="10"/>
                        <w:sz w:val="14"/>
                        <w:szCs w:val="12"/>
                      </w:rPr>
                    </w:pPr>
                    <w:r w:rsidRPr="008345BA">
                      <w:rPr>
                        <w:rFonts w:ascii="Arial" w:hAnsi="Arial" w:cs="Arial"/>
                        <w:color w:val="575454"/>
                        <w:spacing w:val="10"/>
                        <w:sz w:val="14"/>
                        <w:szCs w:val="12"/>
                      </w:rPr>
                      <w:t>Tel.: 0741 – 34 75 43</w:t>
                    </w:r>
                  </w:p>
                  <w:p w:rsidR="00950FF2" w:rsidRDefault="00950FF2" w:rsidP="00950FF2">
                    <w:pPr>
                      <w:pStyle w:val="Kopfzeile"/>
                      <w:tabs>
                        <w:tab w:val="left" w:pos="6564"/>
                      </w:tabs>
                      <w:jc w:val="right"/>
                      <w:rPr>
                        <w:rFonts w:ascii="Arial" w:hAnsi="Arial" w:cs="Arial"/>
                        <w:color w:val="575454"/>
                        <w:spacing w:val="10"/>
                        <w:sz w:val="14"/>
                        <w:szCs w:val="12"/>
                      </w:rPr>
                    </w:pPr>
                    <w:r w:rsidRPr="008345BA">
                      <w:rPr>
                        <w:rFonts w:ascii="Arial" w:hAnsi="Arial" w:cs="Arial"/>
                        <w:color w:val="575454"/>
                        <w:spacing w:val="10"/>
                        <w:sz w:val="14"/>
                        <w:szCs w:val="12"/>
                      </w:rPr>
                      <w:t>Fax: 0741 – 34 62</w:t>
                    </w:r>
                    <w:r>
                      <w:rPr>
                        <w:rFonts w:ascii="Arial" w:hAnsi="Arial" w:cs="Arial"/>
                        <w:color w:val="575454"/>
                        <w:spacing w:val="10"/>
                        <w:sz w:val="14"/>
                        <w:szCs w:val="12"/>
                      </w:rPr>
                      <w:t>5</w:t>
                    </w:r>
                  </w:p>
                  <w:p w:rsidR="00950FF2" w:rsidRPr="008345BA" w:rsidRDefault="00950FF2" w:rsidP="00950FF2">
                    <w:pPr>
                      <w:pStyle w:val="Kopfzeile"/>
                      <w:tabs>
                        <w:tab w:val="left" w:pos="6564"/>
                      </w:tabs>
                      <w:jc w:val="right"/>
                      <w:rPr>
                        <w:rFonts w:ascii="Arial" w:hAnsi="Arial" w:cs="Arial"/>
                        <w:color w:val="575454"/>
                        <w:spacing w:val="10"/>
                        <w:sz w:val="14"/>
                        <w:szCs w:val="12"/>
                      </w:rPr>
                    </w:pPr>
                    <w:r w:rsidRPr="008345BA">
                      <w:rPr>
                        <w:rFonts w:ascii="Arial" w:hAnsi="Arial" w:cs="Arial"/>
                        <w:color w:val="575454"/>
                        <w:spacing w:val="10"/>
                        <w:sz w:val="14"/>
                        <w:szCs w:val="12"/>
                      </w:rPr>
                      <w:t>poststelle@villingendorf.schule.bwl.de</w:t>
                    </w:r>
                  </w:p>
                  <w:p w:rsidR="00950FF2" w:rsidRPr="008345BA" w:rsidRDefault="00950FF2" w:rsidP="00950FF2">
                    <w:pPr>
                      <w:pStyle w:val="Kopfzeile"/>
                      <w:tabs>
                        <w:tab w:val="left" w:pos="6564"/>
                      </w:tabs>
                      <w:jc w:val="right"/>
                      <w:rPr>
                        <w:rFonts w:ascii="Arial" w:hAnsi="Arial" w:cs="Arial"/>
                        <w:color w:val="575454"/>
                        <w:spacing w:val="10"/>
                        <w:sz w:val="14"/>
                        <w:szCs w:val="12"/>
                      </w:rPr>
                    </w:pPr>
                    <w:r w:rsidRPr="008345BA">
                      <w:rPr>
                        <w:rFonts w:ascii="Arial" w:hAnsi="Arial" w:cs="Arial"/>
                        <w:color w:val="575454"/>
                        <w:spacing w:val="10"/>
                        <w:sz w:val="14"/>
                        <w:szCs w:val="12"/>
                      </w:rPr>
                      <w:t>www.schule-villingendorf.de</w:t>
                    </w:r>
                  </w:p>
                  <w:p w:rsidR="00950FF2" w:rsidRDefault="00950FF2" w:rsidP="00950FF2"/>
                  <w:p w:rsidR="00950FF2" w:rsidRDefault="00950FF2" w:rsidP="00950FF2"/>
                </w:txbxContent>
              </v:textbox>
            </v:shape>
          </w:pict>
        </mc:Fallback>
      </mc:AlternateContent>
    </w:r>
  </w:p>
  <w:p w:rsidR="003D4367" w:rsidRPr="00950FF2" w:rsidRDefault="003D4367" w:rsidP="00950FF2">
    <w:pPr>
      <w:pStyle w:val="Kopfzeile"/>
    </w:pPr>
  </w:p>
  <w:bookmarkEnd w:id="1"/>
  <w:bookmarkEnd w:id="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367" w:rsidRPr="0077490B" w:rsidRDefault="00D7177A" w:rsidP="000624A7">
    <w:pPr>
      <w:pStyle w:val="Kopfzeile"/>
      <w:rPr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FE42F2F" wp14:editId="3FF2D6B8">
          <wp:simplePos x="0" y="0"/>
          <wp:positionH relativeFrom="column">
            <wp:posOffset>437515</wp:posOffset>
          </wp:positionH>
          <wp:positionV relativeFrom="paragraph">
            <wp:posOffset>-30480</wp:posOffset>
          </wp:positionV>
          <wp:extent cx="2161540" cy="1080770"/>
          <wp:effectExtent l="0" t="0" r="0" b="0"/>
          <wp:wrapNone/>
          <wp:docPr id="729" name="Bild 5" descr="Beschreibung: GWRS Villingendorf Briefkop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Beschreibung: GWRS Villingendorf Briefkop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1540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45BA">
      <w:rPr>
        <w:rFonts w:ascii="Arial" w:hAnsi="Arial" w:cs="Arial"/>
        <w:noProof/>
        <w:color w:val="575454"/>
        <w:spacing w:val="10"/>
        <w:sz w:val="12"/>
        <w:szCs w:val="1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2436F8" wp14:editId="225DB80A">
              <wp:simplePos x="0" y="0"/>
              <wp:positionH relativeFrom="column">
                <wp:posOffset>2860675</wp:posOffset>
              </wp:positionH>
              <wp:positionV relativeFrom="paragraph">
                <wp:posOffset>41910</wp:posOffset>
              </wp:positionV>
              <wp:extent cx="2877820" cy="977900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7820" cy="977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345BA" w:rsidRDefault="008345BA" w:rsidP="008345BA">
                          <w:pPr>
                            <w:pStyle w:val="Kopfzeile"/>
                            <w:tabs>
                              <w:tab w:val="left" w:pos="6564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color w:val="575454"/>
                              <w:spacing w:val="10"/>
                              <w:sz w:val="3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75454"/>
                              <w:spacing w:val="40"/>
                            </w:rPr>
                            <w:drawing>
                              <wp:inline distT="0" distB="0" distL="0" distR="0" wp14:anchorId="3E828F90" wp14:editId="31CA4C9F">
                                <wp:extent cx="2415598" cy="214685"/>
                                <wp:effectExtent l="0" t="0" r="3810" b="0"/>
                                <wp:docPr id="731" name="Grafik 0" descr="Beschreibung: Schriftzug GWRS Villingendorf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afik 0" descr="Beschreibung: Schriftzug GWRS Villingendorf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43036" cy="2171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345BA" w:rsidRDefault="008345BA" w:rsidP="008345BA">
                          <w:pPr>
                            <w:pStyle w:val="Kopfzeile"/>
                            <w:tabs>
                              <w:tab w:val="left" w:pos="6564"/>
                            </w:tabs>
                            <w:jc w:val="right"/>
                            <w:rPr>
                              <w:rFonts w:ascii="Arial" w:hAnsi="Arial" w:cs="Arial"/>
                              <w:color w:val="575454"/>
                              <w:spacing w:val="10"/>
                              <w:sz w:val="14"/>
                              <w:szCs w:val="12"/>
                            </w:rPr>
                          </w:pPr>
                        </w:p>
                        <w:p w:rsidR="008345BA" w:rsidRPr="00D7177A" w:rsidRDefault="008345BA" w:rsidP="008345BA">
                          <w:pPr>
                            <w:pStyle w:val="Kopfzeile"/>
                            <w:tabs>
                              <w:tab w:val="left" w:pos="6564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color w:val="575454"/>
                              <w:spacing w:val="10"/>
                              <w:sz w:val="14"/>
                              <w:szCs w:val="12"/>
                            </w:rPr>
                          </w:pPr>
                          <w:r w:rsidRPr="00D7177A">
                            <w:rPr>
                              <w:rFonts w:ascii="Arial" w:hAnsi="Arial" w:cs="Arial"/>
                              <w:b/>
                              <w:color w:val="575454"/>
                              <w:spacing w:val="10"/>
                              <w:sz w:val="14"/>
                              <w:szCs w:val="12"/>
                            </w:rPr>
                            <w:t>Hauptstraße 9,  78667 Villingendorf</w:t>
                          </w:r>
                        </w:p>
                        <w:p w:rsidR="008345BA" w:rsidRPr="008345BA" w:rsidRDefault="008345BA" w:rsidP="008345BA">
                          <w:pPr>
                            <w:pStyle w:val="Kopfzeile"/>
                            <w:tabs>
                              <w:tab w:val="left" w:pos="6564"/>
                            </w:tabs>
                            <w:jc w:val="right"/>
                            <w:rPr>
                              <w:rFonts w:ascii="Arial" w:hAnsi="Arial" w:cs="Arial"/>
                              <w:color w:val="575454"/>
                              <w:spacing w:val="10"/>
                              <w:sz w:val="14"/>
                              <w:szCs w:val="12"/>
                            </w:rPr>
                          </w:pPr>
                          <w:r w:rsidRPr="008345BA">
                            <w:rPr>
                              <w:rFonts w:ascii="Arial" w:hAnsi="Arial" w:cs="Arial"/>
                              <w:color w:val="575454"/>
                              <w:spacing w:val="10"/>
                              <w:sz w:val="14"/>
                              <w:szCs w:val="12"/>
                            </w:rPr>
                            <w:t>Tel.: 0741 – 34 75 43</w:t>
                          </w:r>
                        </w:p>
                        <w:p w:rsidR="008345BA" w:rsidRDefault="008345BA" w:rsidP="008345BA">
                          <w:pPr>
                            <w:pStyle w:val="Kopfzeile"/>
                            <w:tabs>
                              <w:tab w:val="left" w:pos="6564"/>
                            </w:tabs>
                            <w:jc w:val="right"/>
                            <w:rPr>
                              <w:rFonts w:ascii="Arial" w:hAnsi="Arial" w:cs="Arial"/>
                              <w:color w:val="575454"/>
                              <w:spacing w:val="10"/>
                              <w:sz w:val="14"/>
                              <w:szCs w:val="12"/>
                            </w:rPr>
                          </w:pPr>
                          <w:r w:rsidRPr="008345BA">
                            <w:rPr>
                              <w:rFonts w:ascii="Arial" w:hAnsi="Arial" w:cs="Arial"/>
                              <w:color w:val="575454"/>
                              <w:spacing w:val="10"/>
                              <w:sz w:val="14"/>
                              <w:szCs w:val="12"/>
                            </w:rPr>
                            <w:t>Fax: 0741 – 34 62</w:t>
                          </w:r>
                          <w:r>
                            <w:rPr>
                              <w:rFonts w:ascii="Arial" w:hAnsi="Arial" w:cs="Arial"/>
                              <w:color w:val="575454"/>
                              <w:spacing w:val="10"/>
                              <w:sz w:val="14"/>
                              <w:szCs w:val="12"/>
                            </w:rPr>
                            <w:t>5</w:t>
                          </w:r>
                        </w:p>
                        <w:p w:rsidR="008345BA" w:rsidRPr="008345BA" w:rsidRDefault="008345BA" w:rsidP="008345BA">
                          <w:pPr>
                            <w:pStyle w:val="Kopfzeile"/>
                            <w:tabs>
                              <w:tab w:val="left" w:pos="6564"/>
                            </w:tabs>
                            <w:jc w:val="right"/>
                            <w:rPr>
                              <w:rFonts w:ascii="Arial" w:hAnsi="Arial" w:cs="Arial"/>
                              <w:color w:val="575454"/>
                              <w:spacing w:val="10"/>
                              <w:sz w:val="14"/>
                              <w:szCs w:val="12"/>
                            </w:rPr>
                          </w:pPr>
                          <w:r w:rsidRPr="008345BA">
                            <w:rPr>
                              <w:rFonts w:ascii="Arial" w:hAnsi="Arial" w:cs="Arial"/>
                              <w:color w:val="575454"/>
                              <w:spacing w:val="10"/>
                              <w:sz w:val="14"/>
                              <w:szCs w:val="12"/>
                            </w:rPr>
                            <w:t>poststelle@villingendorf.schule.bwl.de</w:t>
                          </w:r>
                        </w:p>
                        <w:p w:rsidR="008345BA" w:rsidRPr="008345BA" w:rsidRDefault="008345BA" w:rsidP="008345BA">
                          <w:pPr>
                            <w:pStyle w:val="Kopfzeile"/>
                            <w:tabs>
                              <w:tab w:val="left" w:pos="6564"/>
                            </w:tabs>
                            <w:jc w:val="right"/>
                            <w:rPr>
                              <w:rFonts w:ascii="Arial" w:hAnsi="Arial" w:cs="Arial"/>
                              <w:color w:val="575454"/>
                              <w:spacing w:val="10"/>
                              <w:sz w:val="14"/>
                              <w:szCs w:val="12"/>
                            </w:rPr>
                          </w:pPr>
                          <w:r w:rsidRPr="008345BA">
                            <w:rPr>
                              <w:rFonts w:ascii="Arial" w:hAnsi="Arial" w:cs="Arial"/>
                              <w:color w:val="575454"/>
                              <w:spacing w:val="10"/>
                              <w:sz w:val="14"/>
                              <w:szCs w:val="12"/>
                            </w:rPr>
                            <w:t>www.schule-villingendorf.de</w:t>
                          </w:r>
                        </w:p>
                        <w:p w:rsidR="008345BA" w:rsidRDefault="008345BA"/>
                        <w:p w:rsidR="008345BA" w:rsidRDefault="008345B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25.25pt;margin-top:3.3pt;width:226.6pt;height:7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" stroked="f">
              <v:textbox>
                <w:txbxContent>
                  <w:p w:rsidR="008345BA" w:rsidRDefault="008345BA" w:rsidP="008345BA">
                    <w:pPr>
                      <w:pStyle w:val="Kopfzeile"/>
                      <w:tabs>
                        <w:tab w:val="left" w:pos="6564"/>
                      </w:tabs>
                      <w:jc w:val="right"/>
                      <w:rPr>
                        <w:rFonts w:ascii="Arial" w:hAnsi="Arial" w:cs="Arial"/>
                        <w:b/>
                        <w:color w:val="575454"/>
                        <w:spacing w:val="10"/>
                        <w:sz w:val="32"/>
                        <w:szCs w:val="12"/>
                      </w:rPr>
                    </w:pPr>
                    <w:r>
                      <w:rPr>
                        <w:rFonts w:ascii="Arial" w:hAnsi="Arial" w:cs="Arial"/>
                        <w:noProof/>
                        <w:color w:val="575454"/>
                        <w:spacing w:val="40"/>
                      </w:rPr>
                      <w:drawing>
                        <wp:inline distT="0" distB="0" distL="0" distR="0" wp14:anchorId="3E828F90" wp14:editId="31CA4C9F">
                          <wp:extent cx="2415598" cy="214685"/>
                          <wp:effectExtent l="0" t="0" r="3810" b="0"/>
                          <wp:docPr id="731" name="Grafik 0" descr="Beschreibung: Schriftzug GWRS Villingendorf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0" descr="Beschreibung: Schriftzug GWRS Villingendorf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3036" cy="2171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345BA" w:rsidRDefault="008345BA" w:rsidP="008345BA">
                    <w:pPr>
                      <w:pStyle w:val="Kopfzeile"/>
                      <w:tabs>
                        <w:tab w:val="left" w:pos="6564"/>
                      </w:tabs>
                      <w:jc w:val="right"/>
                      <w:rPr>
                        <w:rFonts w:ascii="Arial" w:hAnsi="Arial" w:cs="Arial"/>
                        <w:color w:val="575454"/>
                        <w:spacing w:val="10"/>
                        <w:sz w:val="14"/>
                        <w:szCs w:val="12"/>
                      </w:rPr>
                    </w:pPr>
                  </w:p>
                  <w:p w:rsidR="008345BA" w:rsidRPr="00D7177A" w:rsidRDefault="008345BA" w:rsidP="008345BA">
                    <w:pPr>
                      <w:pStyle w:val="Kopfzeile"/>
                      <w:tabs>
                        <w:tab w:val="left" w:pos="6564"/>
                      </w:tabs>
                      <w:jc w:val="right"/>
                      <w:rPr>
                        <w:rFonts w:ascii="Arial" w:hAnsi="Arial" w:cs="Arial"/>
                        <w:b/>
                        <w:color w:val="575454"/>
                        <w:spacing w:val="10"/>
                        <w:sz w:val="14"/>
                        <w:szCs w:val="12"/>
                      </w:rPr>
                    </w:pPr>
                    <w:r w:rsidRPr="00D7177A">
                      <w:rPr>
                        <w:rFonts w:ascii="Arial" w:hAnsi="Arial" w:cs="Arial"/>
                        <w:b/>
                        <w:color w:val="575454"/>
                        <w:spacing w:val="10"/>
                        <w:sz w:val="14"/>
                        <w:szCs w:val="12"/>
                      </w:rPr>
                      <w:t>Hauptstraße 9,  78667 Villingendorf</w:t>
                    </w:r>
                  </w:p>
                  <w:p w:rsidR="008345BA" w:rsidRPr="008345BA" w:rsidRDefault="008345BA" w:rsidP="008345BA">
                    <w:pPr>
                      <w:pStyle w:val="Kopfzeile"/>
                      <w:tabs>
                        <w:tab w:val="left" w:pos="6564"/>
                      </w:tabs>
                      <w:jc w:val="right"/>
                      <w:rPr>
                        <w:rFonts w:ascii="Arial" w:hAnsi="Arial" w:cs="Arial"/>
                        <w:color w:val="575454"/>
                        <w:spacing w:val="10"/>
                        <w:sz w:val="14"/>
                        <w:szCs w:val="12"/>
                      </w:rPr>
                    </w:pPr>
                    <w:r w:rsidRPr="008345BA">
                      <w:rPr>
                        <w:rFonts w:ascii="Arial" w:hAnsi="Arial" w:cs="Arial"/>
                        <w:color w:val="575454"/>
                        <w:spacing w:val="10"/>
                        <w:sz w:val="14"/>
                        <w:szCs w:val="12"/>
                      </w:rPr>
                      <w:t>Tel.: 0741 – 34 75 43</w:t>
                    </w:r>
                  </w:p>
                  <w:p w:rsidR="008345BA" w:rsidRDefault="008345BA" w:rsidP="008345BA">
                    <w:pPr>
                      <w:pStyle w:val="Kopfzeile"/>
                      <w:tabs>
                        <w:tab w:val="left" w:pos="6564"/>
                      </w:tabs>
                      <w:jc w:val="right"/>
                      <w:rPr>
                        <w:rFonts w:ascii="Arial" w:hAnsi="Arial" w:cs="Arial"/>
                        <w:color w:val="575454"/>
                        <w:spacing w:val="10"/>
                        <w:sz w:val="14"/>
                        <w:szCs w:val="12"/>
                      </w:rPr>
                    </w:pPr>
                    <w:r w:rsidRPr="008345BA">
                      <w:rPr>
                        <w:rFonts w:ascii="Arial" w:hAnsi="Arial" w:cs="Arial"/>
                        <w:color w:val="575454"/>
                        <w:spacing w:val="10"/>
                        <w:sz w:val="14"/>
                        <w:szCs w:val="12"/>
                      </w:rPr>
                      <w:t>Fax: 0741 – 34 62</w:t>
                    </w:r>
                    <w:r>
                      <w:rPr>
                        <w:rFonts w:ascii="Arial" w:hAnsi="Arial" w:cs="Arial"/>
                        <w:color w:val="575454"/>
                        <w:spacing w:val="10"/>
                        <w:sz w:val="14"/>
                        <w:szCs w:val="12"/>
                      </w:rPr>
                      <w:t>5</w:t>
                    </w:r>
                  </w:p>
                  <w:p w:rsidR="008345BA" w:rsidRPr="008345BA" w:rsidRDefault="008345BA" w:rsidP="008345BA">
                    <w:pPr>
                      <w:pStyle w:val="Kopfzeile"/>
                      <w:tabs>
                        <w:tab w:val="left" w:pos="6564"/>
                      </w:tabs>
                      <w:jc w:val="right"/>
                      <w:rPr>
                        <w:rFonts w:ascii="Arial" w:hAnsi="Arial" w:cs="Arial"/>
                        <w:color w:val="575454"/>
                        <w:spacing w:val="10"/>
                        <w:sz w:val="14"/>
                        <w:szCs w:val="12"/>
                      </w:rPr>
                    </w:pPr>
                    <w:r w:rsidRPr="008345BA">
                      <w:rPr>
                        <w:rFonts w:ascii="Arial" w:hAnsi="Arial" w:cs="Arial"/>
                        <w:color w:val="575454"/>
                        <w:spacing w:val="10"/>
                        <w:sz w:val="14"/>
                        <w:szCs w:val="12"/>
                      </w:rPr>
                      <w:t>poststelle@villingendorf.schule.bwl.de</w:t>
                    </w:r>
                  </w:p>
                  <w:p w:rsidR="008345BA" w:rsidRPr="008345BA" w:rsidRDefault="008345BA" w:rsidP="008345BA">
                    <w:pPr>
                      <w:pStyle w:val="Kopfzeile"/>
                      <w:tabs>
                        <w:tab w:val="left" w:pos="6564"/>
                      </w:tabs>
                      <w:jc w:val="right"/>
                      <w:rPr>
                        <w:rFonts w:ascii="Arial" w:hAnsi="Arial" w:cs="Arial"/>
                        <w:color w:val="575454"/>
                        <w:spacing w:val="10"/>
                        <w:sz w:val="14"/>
                        <w:szCs w:val="12"/>
                      </w:rPr>
                    </w:pPr>
                    <w:r w:rsidRPr="008345BA">
                      <w:rPr>
                        <w:rFonts w:ascii="Arial" w:hAnsi="Arial" w:cs="Arial"/>
                        <w:color w:val="575454"/>
                        <w:spacing w:val="10"/>
                        <w:sz w:val="14"/>
                        <w:szCs w:val="12"/>
                      </w:rPr>
                      <w:t>www.schule-villingendorf.de</w:t>
                    </w:r>
                  </w:p>
                  <w:p w:rsidR="008345BA" w:rsidRDefault="008345BA"/>
                  <w:p w:rsidR="008345BA" w:rsidRDefault="008345BA"/>
                </w:txbxContent>
              </v:textbox>
            </v:shape>
          </w:pict>
        </mc:Fallback>
      </mc:AlternateContent>
    </w:r>
  </w:p>
  <w:tbl>
    <w:tblPr>
      <w:tblpPr w:leftFromText="142" w:rightFromText="142" w:vertAnchor="text" w:horzAnchor="margin" w:tblpXSpec="right" w:tblpY="1"/>
      <w:tblOverlap w:val="never"/>
      <w:tblW w:w="3845" w:type="dxa"/>
      <w:tblLook w:val="04A0" w:firstRow="1" w:lastRow="0" w:firstColumn="1" w:lastColumn="0" w:noHBand="0" w:noVBand="1"/>
    </w:tblPr>
    <w:tblGrid>
      <w:gridCol w:w="3845"/>
    </w:tblGrid>
    <w:tr w:rsidR="003D4367" w:rsidRPr="00552244" w:rsidTr="008345BA">
      <w:trPr>
        <w:trHeight w:val="341"/>
      </w:trPr>
      <w:tc>
        <w:tcPr>
          <w:tcW w:w="3845" w:type="dxa"/>
          <w:shd w:val="clear" w:color="auto" w:fill="auto"/>
          <w:vAlign w:val="center"/>
        </w:tcPr>
        <w:p w:rsidR="003D4367" w:rsidRPr="00FB506E" w:rsidRDefault="003D4367" w:rsidP="008345BA">
          <w:pPr>
            <w:pStyle w:val="Kopfzeile"/>
            <w:jc w:val="center"/>
            <w:rPr>
              <w:rFonts w:ascii="Arial" w:hAnsi="Arial" w:cs="Arial"/>
              <w:color w:val="575454"/>
              <w:spacing w:val="40"/>
            </w:rPr>
          </w:pPr>
        </w:p>
      </w:tc>
    </w:tr>
  </w:tbl>
  <w:p w:rsidR="003D4367" w:rsidRPr="0077490B" w:rsidRDefault="003D4367" w:rsidP="000624A7">
    <w:pPr>
      <w:pStyle w:val="Kopfzeile"/>
      <w:rPr>
        <w:szCs w:val="20"/>
      </w:rPr>
    </w:pPr>
  </w:p>
  <w:p w:rsidR="00330582" w:rsidRPr="008345BA" w:rsidRDefault="00330582" w:rsidP="008345BA">
    <w:pPr>
      <w:pStyle w:val="Kopfzeile"/>
      <w:tabs>
        <w:tab w:val="left" w:pos="6564"/>
      </w:tabs>
      <w:jc w:val="right"/>
      <w:rPr>
        <w:rFonts w:ascii="Arial" w:hAnsi="Arial" w:cs="Arial"/>
        <w:color w:val="575454"/>
        <w:spacing w:val="10"/>
        <w:sz w:val="14"/>
        <w:szCs w:val="12"/>
      </w:rPr>
    </w:pPr>
    <w:r>
      <w:tab/>
      <w:t xml:space="preserve">                                                                </w:t>
    </w:r>
  </w:p>
  <w:p w:rsidR="00330582" w:rsidRDefault="00330582" w:rsidP="00330582">
    <w:pPr>
      <w:pStyle w:val="Kopfzeile"/>
      <w:tabs>
        <w:tab w:val="left" w:pos="6564"/>
      </w:tabs>
    </w:pPr>
    <w:r>
      <w:rPr>
        <w:rFonts w:ascii="Arial" w:hAnsi="Arial" w:cs="Arial"/>
        <w:color w:val="575454"/>
        <w:spacing w:val="10"/>
        <w:sz w:val="12"/>
        <w:szCs w:val="12"/>
      </w:rPr>
      <w:tab/>
    </w:r>
    <w:r>
      <w:rPr>
        <w:rFonts w:ascii="Arial" w:hAnsi="Arial" w:cs="Arial"/>
        <w:color w:val="575454"/>
        <w:spacing w:val="10"/>
        <w:sz w:val="12"/>
        <w:szCs w:val="12"/>
      </w:rPr>
      <w:tab/>
    </w:r>
  </w:p>
  <w:p w:rsidR="00330582" w:rsidRDefault="00330582" w:rsidP="00330582">
    <w:pPr>
      <w:pStyle w:val="Kopfzeile"/>
      <w:tabs>
        <w:tab w:val="left" w:pos="656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B3FA1"/>
    <w:multiLevelType w:val="hybridMultilevel"/>
    <w:tmpl w:val="BDC262A0"/>
    <w:lvl w:ilvl="0" w:tplc="77AA2C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E02A4A"/>
    <w:multiLevelType w:val="hybridMultilevel"/>
    <w:tmpl w:val="ABB60D9A"/>
    <w:lvl w:ilvl="0" w:tplc="22D822CE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18F"/>
    <w:rsid w:val="00000A84"/>
    <w:rsid w:val="000171F8"/>
    <w:rsid w:val="00040962"/>
    <w:rsid w:val="000624A7"/>
    <w:rsid w:val="00064C1A"/>
    <w:rsid w:val="00065A32"/>
    <w:rsid w:val="000B3FD6"/>
    <w:rsid w:val="000B51A1"/>
    <w:rsid w:val="000D5551"/>
    <w:rsid w:val="000D5F3D"/>
    <w:rsid w:val="000E7B69"/>
    <w:rsid w:val="00115F7F"/>
    <w:rsid w:val="001202AF"/>
    <w:rsid w:val="0013554B"/>
    <w:rsid w:val="001528D2"/>
    <w:rsid w:val="00183B48"/>
    <w:rsid w:val="00194033"/>
    <w:rsid w:val="001B4318"/>
    <w:rsid w:val="001D1ABA"/>
    <w:rsid w:val="001F1C40"/>
    <w:rsid w:val="001F7DBA"/>
    <w:rsid w:val="002079F5"/>
    <w:rsid w:val="00231519"/>
    <w:rsid w:val="0027275A"/>
    <w:rsid w:val="002B224F"/>
    <w:rsid w:val="002D02FD"/>
    <w:rsid w:val="002D4463"/>
    <w:rsid w:val="00305DC7"/>
    <w:rsid w:val="0032078E"/>
    <w:rsid w:val="00330582"/>
    <w:rsid w:val="0033575D"/>
    <w:rsid w:val="003442A9"/>
    <w:rsid w:val="00365F74"/>
    <w:rsid w:val="003A2F28"/>
    <w:rsid w:val="003D4367"/>
    <w:rsid w:val="003F3ED4"/>
    <w:rsid w:val="003F697D"/>
    <w:rsid w:val="00431156"/>
    <w:rsid w:val="0046582D"/>
    <w:rsid w:val="004753D0"/>
    <w:rsid w:val="00477C2D"/>
    <w:rsid w:val="00480193"/>
    <w:rsid w:val="00485C4C"/>
    <w:rsid w:val="004900E6"/>
    <w:rsid w:val="004A12F5"/>
    <w:rsid w:val="004A594D"/>
    <w:rsid w:val="004C0821"/>
    <w:rsid w:val="004C7AC2"/>
    <w:rsid w:val="004D77C2"/>
    <w:rsid w:val="004F5A29"/>
    <w:rsid w:val="004F78E7"/>
    <w:rsid w:val="00520353"/>
    <w:rsid w:val="00521B3E"/>
    <w:rsid w:val="00530FBB"/>
    <w:rsid w:val="00540028"/>
    <w:rsid w:val="0055102A"/>
    <w:rsid w:val="00552244"/>
    <w:rsid w:val="00557E27"/>
    <w:rsid w:val="005732AD"/>
    <w:rsid w:val="00586E15"/>
    <w:rsid w:val="005A03AC"/>
    <w:rsid w:val="005C7066"/>
    <w:rsid w:val="005D1972"/>
    <w:rsid w:val="006310CA"/>
    <w:rsid w:val="00636C01"/>
    <w:rsid w:val="00646E91"/>
    <w:rsid w:val="00654EEB"/>
    <w:rsid w:val="00661D0B"/>
    <w:rsid w:val="00672AF8"/>
    <w:rsid w:val="00677389"/>
    <w:rsid w:val="00694108"/>
    <w:rsid w:val="006B32C9"/>
    <w:rsid w:val="006E61F6"/>
    <w:rsid w:val="006F279E"/>
    <w:rsid w:val="006F7072"/>
    <w:rsid w:val="00707EBC"/>
    <w:rsid w:val="00717E34"/>
    <w:rsid w:val="007259F7"/>
    <w:rsid w:val="00733651"/>
    <w:rsid w:val="00734057"/>
    <w:rsid w:val="00734189"/>
    <w:rsid w:val="007373CD"/>
    <w:rsid w:val="007441F5"/>
    <w:rsid w:val="00747D6F"/>
    <w:rsid w:val="0077490B"/>
    <w:rsid w:val="00797A9B"/>
    <w:rsid w:val="007A4B8E"/>
    <w:rsid w:val="007B1E17"/>
    <w:rsid w:val="007C15C2"/>
    <w:rsid w:val="007D5920"/>
    <w:rsid w:val="007E190D"/>
    <w:rsid w:val="007E2159"/>
    <w:rsid w:val="007F3056"/>
    <w:rsid w:val="0081274D"/>
    <w:rsid w:val="00815424"/>
    <w:rsid w:val="00820203"/>
    <w:rsid w:val="00825FAA"/>
    <w:rsid w:val="008345BA"/>
    <w:rsid w:val="0083761C"/>
    <w:rsid w:val="00857755"/>
    <w:rsid w:val="0088143B"/>
    <w:rsid w:val="00883A44"/>
    <w:rsid w:val="008A3DA3"/>
    <w:rsid w:val="008C69BB"/>
    <w:rsid w:val="008D3981"/>
    <w:rsid w:val="008F5ABC"/>
    <w:rsid w:val="00913CE3"/>
    <w:rsid w:val="00924341"/>
    <w:rsid w:val="0093356A"/>
    <w:rsid w:val="0093797C"/>
    <w:rsid w:val="00950FF2"/>
    <w:rsid w:val="00961532"/>
    <w:rsid w:val="00983902"/>
    <w:rsid w:val="0099599F"/>
    <w:rsid w:val="009A4CBA"/>
    <w:rsid w:val="009B280C"/>
    <w:rsid w:val="009B3868"/>
    <w:rsid w:val="009C222F"/>
    <w:rsid w:val="009D3B77"/>
    <w:rsid w:val="00A3025C"/>
    <w:rsid w:val="00A423FE"/>
    <w:rsid w:val="00A50E3E"/>
    <w:rsid w:val="00A540CD"/>
    <w:rsid w:val="00A64E51"/>
    <w:rsid w:val="00A73855"/>
    <w:rsid w:val="00A81186"/>
    <w:rsid w:val="00AA5C3E"/>
    <w:rsid w:val="00AB4339"/>
    <w:rsid w:val="00AB702C"/>
    <w:rsid w:val="00AC359F"/>
    <w:rsid w:val="00AE031C"/>
    <w:rsid w:val="00AE195B"/>
    <w:rsid w:val="00AE2A75"/>
    <w:rsid w:val="00AF6FA7"/>
    <w:rsid w:val="00B1278E"/>
    <w:rsid w:val="00B164F8"/>
    <w:rsid w:val="00B37A4D"/>
    <w:rsid w:val="00B409D0"/>
    <w:rsid w:val="00B66582"/>
    <w:rsid w:val="00B9309D"/>
    <w:rsid w:val="00BA5463"/>
    <w:rsid w:val="00BA63FB"/>
    <w:rsid w:val="00BB4BB6"/>
    <w:rsid w:val="00BB7AA3"/>
    <w:rsid w:val="00BC017C"/>
    <w:rsid w:val="00BC318F"/>
    <w:rsid w:val="00BC3441"/>
    <w:rsid w:val="00BD3CD2"/>
    <w:rsid w:val="00BD4387"/>
    <w:rsid w:val="00BF72A7"/>
    <w:rsid w:val="00C219BB"/>
    <w:rsid w:val="00C33781"/>
    <w:rsid w:val="00C36230"/>
    <w:rsid w:val="00C565F5"/>
    <w:rsid w:val="00C71730"/>
    <w:rsid w:val="00C83BA0"/>
    <w:rsid w:val="00C8630C"/>
    <w:rsid w:val="00C8704D"/>
    <w:rsid w:val="00C95CA0"/>
    <w:rsid w:val="00CA384A"/>
    <w:rsid w:val="00CB3E39"/>
    <w:rsid w:val="00CD52E5"/>
    <w:rsid w:val="00CF01A5"/>
    <w:rsid w:val="00CF5175"/>
    <w:rsid w:val="00D03033"/>
    <w:rsid w:val="00D0550B"/>
    <w:rsid w:val="00D12139"/>
    <w:rsid w:val="00D214D8"/>
    <w:rsid w:val="00D3008E"/>
    <w:rsid w:val="00D33138"/>
    <w:rsid w:val="00D335A7"/>
    <w:rsid w:val="00D440B2"/>
    <w:rsid w:val="00D52296"/>
    <w:rsid w:val="00D52C34"/>
    <w:rsid w:val="00D557A9"/>
    <w:rsid w:val="00D60906"/>
    <w:rsid w:val="00D7177A"/>
    <w:rsid w:val="00D8291F"/>
    <w:rsid w:val="00D84013"/>
    <w:rsid w:val="00D8410E"/>
    <w:rsid w:val="00D91B37"/>
    <w:rsid w:val="00DA43B4"/>
    <w:rsid w:val="00DC4C68"/>
    <w:rsid w:val="00DD7C70"/>
    <w:rsid w:val="00E06D6F"/>
    <w:rsid w:val="00E17D86"/>
    <w:rsid w:val="00E354A4"/>
    <w:rsid w:val="00E751C7"/>
    <w:rsid w:val="00E84A08"/>
    <w:rsid w:val="00EA2441"/>
    <w:rsid w:val="00EA51DE"/>
    <w:rsid w:val="00EC74B5"/>
    <w:rsid w:val="00ED3D74"/>
    <w:rsid w:val="00F10116"/>
    <w:rsid w:val="00F66B07"/>
    <w:rsid w:val="00F6777E"/>
    <w:rsid w:val="00FA2C32"/>
    <w:rsid w:val="00FB2E7B"/>
    <w:rsid w:val="00FB506E"/>
    <w:rsid w:val="00FB7993"/>
    <w:rsid w:val="00FC2D69"/>
    <w:rsid w:val="00FD0FEC"/>
    <w:rsid w:val="00FD577D"/>
    <w:rsid w:val="00FD5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Standard">
    <w:name w:val="Normal"/>
    <w:qFormat/>
    <w:rsid w:val="000624A7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B6658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B66582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B665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rsid w:val="002D446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2D4463"/>
    <w:rPr>
      <w:rFonts w:ascii="Tahoma" w:hAnsi="Tahoma" w:cs="Tahoma"/>
      <w:sz w:val="16"/>
      <w:szCs w:val="16"/>
    </w:rPr>
  </w:style>
  <w:style w:type="character" w:styleId="Hyperlink">
    <w:name w:val="Hyperlink"/>
    <w:rsid w:val="001F7DBA"/>
    <w:rPr>
      <w:color w:val="0000FF"/>
      <w:u w:val="single"/>
    </w:rPr>
  </w:style>
  <w:style w:type="paragraph" w:customStyle="1" w:styleId="FarbigeSchattierung-Akzent11">
    <w:name w:val="Farbige Schattierung - Akzent 11"/>
    <w:hidden/>
    <w:uiPriority w:val="99"/>
    <w:semiHidden/>
    <w:rsid w:val="007373CD"/>
    <w:rPr>
      <w:sz w:val="24"/>
      <w:szCs w:val="24"/>
    </w:rPr>
  </w:style>
  <w:style w:type="character" w:customStyle="1" w:styleId="FuzeileZchn">
    <w:name w:val="Fußzeile Zchn"/>
    <w:link w:val="Fuzeile"/>
    <w:uiPriority w:val="99"/>
    <w:rsid w:val="000624A7"/>
    <w:rPr>
      <w:sz w:val="24"/>
      <w:szCs w:val="24"/>
    </w:rPr>
  </w:style>
  <w:style w:type="character" w:customStyle="1" w:styleId="KopfzeileZchn">
    <w:name w:val="Kopfzeile Zchn"/>
    <w:link w:val="Kopfzeile"/>
    <w:rsid w:val="000624A7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F6777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krper2">
    <w:name w:val="Body Text 2"/>
    <w:basedOn w:val="Standard"/>
    <w:link w:val="Textkrper2Zchn"/>
    <w:rsid w:val="00F6777E"/>
    <w:rPr>
      <w:rFonts w:ascii="Arial" w:hAnsi="Arial" w:cs="Arial"/>
      <w:sz w:val="32"/>
    </w:rPr>
  </w:style>
  <w:style w:type="character" w:customStyle="1" w:styleId="Textkrper2Zchn">
    <w:name w:val="Textkörper 2 Zchn"/>
    <w:basedOn w:val="Absatz-Standardschriftart"/>
    <w:link w:val="Textkrper2"/>
    <w:rsid w:val="00F6777E"/>
    <w:rPr>
      <w:rFonts w:ascii="Arial" w:hAnsi="Arial" w:cs="Arial"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Standard">
    <w:name w:val="Normal"/>
    <w:qFormat/>
    <w:rsid w:val="000624A7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B6658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B66582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B665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rsid w:val="002D446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2D4463"/>
    <w:rPr>
      <w:rFonts w:ascii="Tahoma" w:hAnsi="Tahoma" w:cs="Tahoma"/>
      <w:sz w:val="16"/>
      <w:szCs w:val="16"/>
    </w:rPr>
  </w:style>
  <w:style w:type="character" w:styleId="Hyperlink">
    <w:name w:val="Hyperlink"/>
    <w:rsid w:val="001F7DBA"/>
    <w:rPr>
      <w:color w:val="0000FF"/>
      <w:u w:val="single"/>
    </w:rPr>
  </w:style>
  <w:style w:type="paragraph" w:customStyle="1" w:styleId="FarbigeSchattierung-Akzent11">
    <w:name w:val="Farbige Schattierung - Akzent 11"/>
    <w:hidden/>
    <w:uiPriority w:val="99"/>
    <w:semiHidden/>
    <w:rsid w:val="007373CD"/>
    <w:rPr>
      <w:sz w:val="24"/>
      <w:szCs w:val="24"/>
    </w:rPr>
  </w:style>
  <w:style w:type="character" w:customStyle="1" w:styleId="FuzeileZchn">
    <w:name w:val="Fußzeile Zchn"/>
    <w:link w:val="Fuzeile"/>
    <w:uiPriority w:val="99"/>
    <w:rsid w:val="000624A7"/>
    <w:rPr>
      <w:sz w:val="24"/>
      <w:szCs w:val="24"/>
    </w:rPr>
  </w:style>
  <w:style w:type="character" w:customStyle="1" w:styleId="KopfzeileZchn">
    <w:name w:val="Kopfzeile Zchn"/>
    <w:link w:val="Kopfzeile"/>
    <w:rsid w:val="000624A7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F6777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krper2">
    <w:name w:val="Body Text 2"/>
    <w:basedOn w:val="Standard"/>
    <w:link w:val="Textkrper2Zchn"/>
    <w:rsid w:val="00F6777E"/>
    <w:rPr>
      <w:rFonts w:ascii="Arial" w:hAnsi="Arial" w:cs="Arial"/>
      <w:sz w:val="32"/>
    </w:rPr>
  </w:style>
  <w:style w:type="character" w:customStyle="1" w:styleId="Textkrper2Zchn">
    <w:name w:val="Textkörper 2 Zchn"/>
    <w:basedOn w:val="Absatz-Standardschriftart"/>
    <w:link w:val="Textkrper2"/>
    <w:rsid w:val="00F6777E"/>
    <w:rPr>
      <w:rFonts w:ascii="Arial" w:hAnsi="Arial" w:cs="Arial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5" Type="http://schemas.openxmlformats.org/officeDocument/2006/relationships/image" Target="media/image9.emf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~1\Rektorat\LOKALE~1\Temp\Tempor&#228;res%20Verzeichnis%201%20f&#252;r%20Briefvorlage%20GWRS%20Villingendorf%2020120929.zip\Briefpapier%20GWRS%20Villingendorf%20rgb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 cmpd="dbl">
          <a:solidFill>
            <a:srgbClr val="000000"/>
          </a:solidFill>
          <a:prstDash val="solid"/>
          <a:miter lim="800000"/>
          <a:headEnd/>
          <a:tailEnd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 GWRS Villingendorf rgb</Template>
  <TotalTime>0</TotalTime>
  <Pages>2</Pages>
  <Words>359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Sehr geehrte Damen und Herren,</vt:lpstr>
    </vt:vector>
  </TitlesOfParts>
  <Company/>
  <LinksUpToDate>false</LinksUpToDate>
  <CharactersWithSpaces>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Sehr geehrte Damen und Herren,</dc:title>
  <dc:creator>Rektorat</dc:creator>
  <cp:lastModifiedBy>Rektorat</cp:lastModifiedBy>
  <cp:revision>2</cp:revision>
  <cp:lastPrinted>2014-09-25T11:15:00Z</cp:lastPrinted>
  <dcterms:created xsi:type="dcterms:W3CDTF">2015-01-06T11:45:00Z</dcterms:created>
  <dcterms:modified xsi:type="dcterms:W3CDTF">2015-01-06T11:45:00Z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-1</vt:i4>
  </property>
</Properties>
</file>